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119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89"/>
        <w:gridCol w:w="7549"/>
        <w:gridCol w:w="1182"/>
      </w:tblGrid>
      <w:tr w:rsidRPr="0092125E" w:rsidR="005854DB" w:rsidTr="00253703" w14:paraId="62DAC974" w14:textId="77777777">
        <w:trPr>
          <w:trHeight w:val="1244"/>
        </w:trPr>
        <w:tc>
          <w:tcPr>
            <w:tcW w:w="10320" w:type="dxa"/>
            <w:gridSpan w:val="3"/>
            <w:vAlign w:val="center"/>
          </w:tcPr>
          <w:bookmarkStart w:name="_Toc800529" w:id="0"/>
          <w:p w:rsidRPr="00253703" w:rsidR="005854DB" w:rsidP="005854DB" w:rsidRDefault="00D47094" w14:paraId="6EA8F563" w14:textId="297F5CC6">
            <w:pPr>
              <w:pStyle w:val="Titel"/>
              <w:rPr>
                <w:color w:val="048989"/>
              </w:rPr>
            </w:pPr>
            <w:sdt>
              <w:sdtPr>
                <w:rPr>
                  <w:bCs/>
                  <w:color w:val="048989"/>
                  <w:lang w:val="nl-NL"/>
                </w:rPr>
                <w:alias w:val="Title"/>
                <w:tag w:val=""/>
                <w:id w:val="2016188051"/>
                <w:placeholder>
                  <w:docPart w:val="9B6C784CB0CC40CB9B67481BB913760D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Pr="00253703" w:rsidR="00253703">
                  <w:rPr>
                    <w:bCs/>
                    <w:color w:val="048989"/>
                    <w:lang w:val="nl-NL"/>
                  </w:rPr>
                  <w:t>De Fietsmeesters</w:t>
                </w:r>
              </w:sdtContent>
            </w:sdt>
          </w:p>
        </w:tc>
      </w:tr>
      <w:tr w:rsidRPr="0092125E" w:rsidR="005854DB" w:rsidTr="009A7D36" w14:paraId="277C1105" w14:textId="77777777">
        <w:trPr>
          <w:trHeight w:val="155"/>
        </w:trPr>
        <w:tc>
          <w:tcPr>
            <w:tcW w:w="1589" w:type="dxa"/>
            <w:shd w:val="clear" w:color="auto" w:fill="auto"/>
          </w:tcPr>
          <w:p w:rsidRPr="0092125E" w:rsidR="005854DB" w:rsidP="00794847" w:rsidRDefault="005854DB" w14:paraId="7E6F55F5" w14:textId="7777777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7549" w:type="dxa"/>
            <w:shd w:val="clear" w:color="auto" w:fill="F99927" w:themeFill="accent5"/>
            <w:vAlign w:val="center"/>
          </w:tcPr>
          <w:p w:rsidRPr="00253703" w:rsidR="005854DB" w:rsidP="00794847" w:rsidRDefault="005854DB" w14:paraId="10418AA6" w14:textId="77777777">
            <w:pPr>
              <w:spacing w:before="0" w:after="0"/>
              <w:rPr>
                <w:color w:val="7BC11D"/>
                <w:sz w:val="10"/>
                <w:szCs w:val="10"/>
              </w:rPr>
            </w:pPr>
          </w:p>
        </w:tc>
        <w:tc>
          <w:tcPr>
            <w:tcW w:w="1182" w:type="dxa"/>
            <w:shd w:val="clear" w:color="auto" w:fill="auto"/>
          </w:tcPr>
          <w:p w:rsidRPr="0092125E" w:rsidR="005854DB" w:rsidP="00794847" w:rsidRDefault="005854DB" w14:paraId="3D70B27C" w14:textId="77777777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5854DB" w:rsidTr="00253703" w14:paraId="3A1F3F96" w14:textId="77777777">
        <w:trPr>
          <w:trHeight w:val="1439"/>
        </w:trPr>
        <w:tc>
          <w:tcPr>
            <w:tcW w:w="10320" w:type="dxa"/>
            <w:gridSpan w:val="3"/>
            <w:shd w:val="clear" w:color="auto" w:fill="auto"/>
          </w:tcPr>
          <w:sdt>
            <w:sdtPr>
              <w:rPr>
                <w:color w:val="048989"/>
              </w:rPr>
              <w:alias w:val="Subtitle"/>
              <w:tag w:val=""/>
              <w:id w:val="1073854703"/>
              <w:placeholder>
                <w:docPart w:val="5E622F7EA48C454C834A5AC442B22759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:rsidRPr="005854DB" w:rsidR="005854DB" w:rsidP="005854DB" w:rsidRDefault="00253703" w14:paraId="5DA5BBB7" w14:textId="039AFF58">
                <w:pPr>
                  <w:pStyle w:val="Ondertitel"/>
                </w:pPr>
                <w:proofErr w:type="spellStart"/>
                <w:r w:rsidRPr="00253703">
                  <w:rPr>
                    <w:color w:val="048989"/>
                  </w:rPr>
                  <w:t>Instructieblad</w:t>
                </w:r>
                <w:proofErr w:type="spellEnd"/>
                <w:r w:rsidRPr="00253703">
                  <w:rPr>
                    <w:color w:val="048989"/>
                  </w:rPr>
                  <w:t xml:space="preserve"> </w:t>
                </w:r>
                <w:proofErr w:type="spellStart"/>
                <w:r w:rsidRPr="00253703">
                  <w:rPr>
                    <w:color w:val="048989"/>
                  </w:rPr>
                  <w:t>docenten</w:t>
                </w:r>
                <w:proofErr w:type="spellEnd"/>
              </w:p>
            </w:sdtContent>
          </w:sdt>
        </w:tc>
      </w:tr>
    </w:tbl>
    <w:bookmarkEnd w:id="0"/>
    <w:p w:rsidR="009A7D36" w:rsidP="009A7D36" w:rsidRDefault="009A7D36" w14:paraId="2E6339AC" w14:textId="77777777">
      <w:pPr>
        <w:rPr>
          <w:i/>
          <w:iCs/>
        </w:rPr>
      </w:pPr>
      <w:proofErr w:type="spellStart"/>
      <w:r>
        <w:rPr>
          <w:i/>
          <w:iCs/>
        </w:rPr>
        <w:t>Beste</w:t>
      </w:r>
      <w:proofErr w:type="spellEnd"/>
      <w:r>
        <w:rPr>
          <w:i/>
          <w:iCs/>
        </w:rPr>
        <w:t xml:space="preserve"> docent, </w:t>
      </w:r>
    </w:p>
    <w:p w:rsidRPr="00B73A11" w:rsidR="009A7D36" w:rsidP="384267C4" w:rsidRDefault="009A7D36" w14:paraId="2FA849C9" w14:textId="18FB6D81">
      <w:pPr>
        <w:rPr>
          <w:i w:val="1"/>
          <w:iCs w:val="1"/>
          <w:lang w:val="nl-NL"/>
        </w:rPr>
      </w:pPr>
      <w:r w:rsidRPr="384267C4" w:rsidR="009A7D36">
        <w:rPr>
          <w:i w:val="1"/>
          <w:iCs w:val="1"/>
          <w:lang w:val="nl-NL"/>
        </w:rPr>
        <w:t>Vo</w:t>
      </w:r>
      <w:r w:rsidRPr="384267C4" w:rsidR="009A7D36">
        <w:rPr>
          <w:i w:val="1"/>
          <w:iCs w:val="1"/>
          <w:lang w:val="nl-NL"/>
        </w:rPr>
        <w:t xml:space="preserve">or u ligt het instructieblad voor de les van de Fietsmeesters. </w:t>
      </w:r>
      <w:r w:rsidRPr="384267C4" w:rsidR="00732E34">
        <w:rPr>
          <w:i w:val="1"/>
          <w:iCs w:val="1"/>
          <w:lang w:val="nl-NL"/>
        </w:rPr>
        <w:t>Z</w:t>
      </w:r>
      <w:r w:rsidRPr="384267C4" w:rsidR="009A7D36">
        <w:rPr>
          <w:i w:val="1"/>
          <w:iCs w:val="1"/>
          <w:lang w:val="nl-NL"/>
        </w:rPr>
        <w:t xml:space="preserve">olang </w:t>
      </w:r>
      <w:r w:rsidRPr="384267C4" w:rsidR="00732E34">
        <w:rPr>
          <w:i w:val="1"/>
          <w:iCs w:val="1"/>
          <w:lang w:val="nl-NL"/>
        </w:rPr>
        <w:t>het onverstandig is om met</w:t>
      </w:r>
      <w:r w:rsidRPr="384267C4" w:rsidR="009A7D36">
        <w:rPr>
          <w:i w:val="1"/>
          <w:iCs w:val="1"/>
          <w:lang w:val="nl-NL"/>
        </w:rPr>
        <w:t xml:space="preserve"> educatie</w:t>
      </w:r>
      <w:r w:rsidRPr="384267C4" w:rsidR="00732E34">
        <w:rPr>
          <w:i w:val="1"/>
          <w:iCs w:val="1"/>
          <w:lang w:val="nl-NL"/>
        </w:rPr>
        <w:t>ve</w:t>
      </w:r>
      <w:r w:rsidRPr="384267C4" w:rsidR="009A7D36">
        <w:rPr>
          <w:i w:val="1"/>
          <w:iCs w:val="1"/>
          <w:lang w:val="nl-NL"/>
        </w:rPr>
        <w:t xml:space="preserve"> medewerkers aanwezig</w:t>
      </w:r>
      <w:r w:rsidRPr="384267C4" w:rsidR="00732E34">
        <w:rPr>
          <w:i w:val="1"/>
          <w:iCs w:val="1"/>
          <w:lang w:val="nl-NL"/>
        </w:rPr>
        <w:t xml:space="preserve"> te zijn in de klas, bieden we een alternatieve online les aan! We</w:t>
      </w:r>
      <w:r w:rsidRPr="384267C4" w:rsidR="009A7D36">
        <w:rPr>
          <w:i w:val="1"/>
          <w:iCs w:val="1"/>
          <w:lang w:val="nl-NL"/>
        </w:rPr>
        <w:t xml:space="preserve"> hebben dit instructieblad bijgevoegd om duidelijkheid te verschaffen </w:t>
      </w:r>
      <w:r w:rsidRPr="384267C4" w:rsidR="00245879">
        <w:rPr>
          <w:i w:val="1"/>
          <w:iCs w:val="1"/>
          <w:lang w:val="nl-NL"/>
        </w:rPr>
        <w:t>hoe deze les werkt zodat jullie zelfstandig aan de slag kunnen!</w:t>
      </w:r>
      <w:r w:rsidRPr="384267C4" w:rsidR="453BB158">
        <w:rPr>
          <w:i w:val="1"/>
          <w:iCs w:val="1"/>
          <w:lang w:val="nl-NL"/>
        </w:rPr>
        <w:t xml:space="preserve"> In het filmpje wordt gesproken over de live sessie, deze </w:t>
      </w:r>
      <w:r w:rsidRPr="384267C4" w:rsidR="56459815">
        <w:rPr>
          <w:i w:val="1"/>
          <w:iCs w:val="1"/>
          <w:lang w:val="nl-NL"/>
        </w:rPr>
        <w:t>vervalt. Vragen kunnen jullie stellen aan onze educatief medewerkers tijdens het praktisch gedeelte.</w:t>
      </w:r>
      <w:r w:rsidRPr="384267C4" w:rsidR="2CC3A7D3">
        <w:rPr>
          <w:i w:val="1"/>
          <w:iCs w:val="1"/>
          <w:lang w:val="nl-NL"/>
        </w:rPr>
        <w:t xml:space="preserve"> Mocht je dringende vragen hebben bel dan naar 06-38327025.</w:t>
      </w:r>
    </w:p>
    <w:p w:rsidRPr="00B73A11" w:rsidR="00BD0C60" w:rsidP="00D47F33" w:rsidRDefault="00245879" w14:paraId="5BD72ABE" w14:textId="405AE1A3">
      <w:pPr>
        <w:pStyle w:val="Border"/>
        <w:rPr>
          <w:lang w:val="nl-NL"/>
        </w:rPr>
      </w:pPr>
      <w:r>
        <w:rPr>
          <w:lang w:val="nl-NL"/>
        </w:rPr>
        <w:t>Dit krijgen jullie via de mail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42"/>
        <w:gridCol w:w="9091"/>
      </w:tblGrid>
      <w:tr w:rsidRPr="00F62F39" w:rsidR="00685B4E" w:rsidTr="00DA62FC" w14:paraId="31961632" w14:textId="77777777">
        <w:trPr>
          <w:trHeight w:val="216"/>
        </w:trPr>
        <w:sdt>
          <w:sdtPr>
            <w:id w:val="-194383433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542" w:type="dxa"/>
              </w:tcPr>
              <w:p w:rsidRPr="00A67285" w:rsidR="00685B4E" w:rsidP="00784AB5" w:rsidRDefault="00A67285" w14:paraId="688F9F46" w14:textId="77777777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91" w:type="dxa"/>
          </w:tcPr>
          <w:p w:rsidRPr="00253703" w:rsidR="00253703" w:rsidP="00253703" w:rsidRDefault="00245879" w14:paraId="68DE41FB" w14:textId="27D356BE">
            <w:pPr>
              <w:pStyle w:val="Lijstnummering"/>
              <w:rPr>
                <w:lang w:val="nl-NL"/>
              </w:rPr>
            </w:pPr>
            <w:r>
              <w:rPr>
                <w:lang w:val="nl-NL"/>
              </w:rPr>
              <w:t>Dit instructieblad</w:t>
            </w:r>
          </w:p>
        </w:tc>
      </w:tr>
      <w:tr w:rsidR="00A67285" w:rsidTr="00DA62FC" w14:paraId="36576599" w14:textId="77777777">
        <w:trPr>
          <w:trHeight w:val="317"/>
        </w:trPr>
        <w:sdt>
          <w:sdtPr>
            <w:id w:val="-96750655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542" w:type="dxa"/>
              </w:tcPr>
              <w:p w:rsidR="00A67285" w:rsidP="00784AB5" w:rsidRDefault="00A67285" w14:paraId="65DE5819" w14:textId="77777777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91" w:type="dxa"/>
          </w:tcPr>
          <w:p w:rsidR="00253703" w:rsidP="00245879" w:rsidRDefault="00245879" w14:paraId="1DE6B26B" w14:textId="0D5448BC">
            <w:pPr>
              <w:pStyle w:val="Lijstnummering"/>
            </w:pPr>
            <w:r>
              <w:rPr>
                <w:lang w:val="nl-NL"/>
              </w:rPr>
              <w:t xml:space="preserve">De </w:t>
            </w:r>
            <w:r>
              <w:rPr>
                <w:lang w:val="nl-NL"/>
              </w:rPr>
              <w:t>theorievideo</w:t>
            </w:r>
          </w:p>
        </w:tc>
      </w:tr>
      <w:tr w:rsidRPr="00F62F39" w:rsidR="00F96D43" w:rsidTr="00DA62FC" w14:paraId="50E8DD35" w14:textId="77777777">
        <w:trPr>
          <w:trHeight w:val="317"/>
        </w:trPr>
        <w:sdt>
          <w:sdtPr>
            <w:id w:val="27237600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542" w:type="dxa"/>
              </w:tcPr>
              <w:p w:rsidR="00F96D43" w:rsidP="00784AB5" w:rsidRDefault="00F96D43" w14:paraId="0C9071E7" w14:textId="62AD58AF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91" w:type="dxa"/>
          </w:tcPr>
          <w:p w:rsidRPr="00F96D43" w:rsidR="00F96D43" w:rsidP="00253703" w:rsidRDefault="00732E34" w14:paraId="1C6E5CBF" w14:textId="4C0BD4C1">
            <w:pPr>
              <w:pStyle w:val="Lijstnummering"/>
              <w:rPr>
                <w:lang w:val="nl-NL"/>
              </w:rPr>
            </w:pPr>
            <w:r>
              <w:rPr>
                <w:lang w:val="nl-NL"/>
              </w:rPr>
              <w:t xml:space="preserve">Twee formulieren voor de leerlingen: </w:t>
            </w:r>
            <w:r w:rsidRPr="00F96D43" w:rsidR="00F96D43">
              <w:rPr>
                <w:lang w:val="nl-NL"/>
              </w:rPr>
              <w:t>Antwoord</w:t>
            </w:r>
            <w:r>
              <w:rPr>
                <w:lang w:val="nl-NL"/>
              </w:rPr>
              <w:t>enblad en theorieblad</w:t>
            </w:r>
          </w:p>
        </w:tc>
      </w:tr>
      <w:tr w:rsidRPr="00F62F39" w:rsidR="00A67285" w:rsidTr="00DA62FC" w14:paraId="452CBA3F" w14:textId="77777777">
        <w:trPr>
          <w:trHeight w:val="328"/>
        </w:trPr>
        <w:sdt>
          <w:sdtPr>
            <w:id w:val="158333412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542" w:type="dxa"/>
              </w:tcPr>
              <w:p w:rsidR="00A67285" w:rsidP="00784AB5" w:rsidRDefault="00F96D43" w14:paraId="7A357EDD" w14:textId="59644896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91" w:type="dxa"/>
          </w:tcPr>
          <w:p w:rsidRPr="00253703" w:rsidR="00CF2AF8" w:rsidP="009A7D36" w:rsidRDefault="00245879" w14:paraId="7150D5F3" w14:textId="0E2E5DF7">
            <w:pPr>
              <w:pStyle w:val="Lijstnummering"/>
              <w:rPr>
                <w:lang w:val="nl-NL"/>
              </w:rPr>
            </w:pPr>
            <w:r>
              <w:rPr>
                <w:lang w:val="nl-NL"/>
              </w:rPr>
              <w:t>De quiz + antwoorden</w:t>
            </w:r>
          </w:p>
        </w:tc>
      </w:tr>
    </w:tbl>
    <w:p w:rsidRPr="00F96D43" w:rsidR="00685B4E" w:rsidP="009A7D36" w:rsidRDefault="48683436" w14:paraId="6841AD1C" w14:textId="1647EFE1">
      <w:pPr>
        <w:pStyle w:val="Border"/>
        <w:rPr>
          <w:lang w:val="nl-NL"/>
        </w:rPr>
      </w:pPr>
      <w:r w:rsidRPr="48683436">
        <w:rPr>
          <w:lang w:val="nl-NL"/>
        </w:rPr>
        <w:t>Acties docent:</w:t>
      </w:r>
    </w:p>
    <w:p w:rsidRPr="009A7D36" w:rsidR="009A7D36" w:rsidP="009A7D36" w:rsidRDefault="009A7D36" w14:paraId="354BA5BF" w14:textId="02B3E4F3">
      <w:pPr>
        <w:rPr>
          <w:rFonts w:eastAsiaTheme="minorEastAsia"/>
          <w:szCs w:val="24"/>
          <w:lang w:val="nl-NL"/>
        </w:rPr>
      </w:pPr>
      <w:r>
        <w:rPr>
          <w:rFonts w:eastAsiaTheme="minorEastAsia"/>
          <w:i/>
          <w:iCs/>
          <w:szCs w:val="24"/>
          <w:lang w:val="nl-NL"/>
        </w:rPr>
        <w:t>In de beschrijving van het verloop van de les, staan de actiepunten voor de docent dikgedrukt.</w:t>
      </w:r>
    </w:p>
    <w:p w:rsidRPr="009A7D36" w:rsidR="00685B4E" w:rsidP="00A33978" w:rsidRDefault="48683436" w14:paraId="78E1C7FA" w14:textId="5020244C">
      <w:pPr>
        <w:pStyle w:val="Lijstalinea"/>
        <w:numPr>
          <w:ilvl w:val="0"/>
          <w:numId w:val="10"/>
        </w:numPr>
        <w:rPr>
          <w:rFonts w:eastAsiaTheme="minorEastAsia"/>
          <w:szCs w:val="24"/>
          <w:lang w:val="nl-NL"/>
        </w:rPr>
      </w:pPr>
      <w:r w:rsidRPr="00902BA9">
        <w:rPr>
          <w:b/>
          <w:bCs/>
          <w:lang w:val="nl-NL"/>
        </w:rPr>
        <w:t>Uitdelen</w:t>
      </w:r>
      <w:r w:rsidRPr="009A7D36">
        <w:rPr>
          <w:lang w:val="nl-NL"/>
        </w:rPr>
        <w:t xml:space="preserve"> </w:t>
      </w:r>
      <w:r w:rsidR="00902BA9">
        <w:rPr>
          <w:lang w:val="nl-NL"/>
        </w:rPr>
        <w:t>antwoordenblad en theorieblad</w:t>
      </w:r>
    </w:p>
    <w:p w:rsidRPr="009A7D36" w:rsidR="00685B4E" w:rsidP="00A33978" w:rsidRDefault="48683436" w14:paraId="75CBA62E" w14:textId="0D320408">
      <w:pPr>
        <w:pStyle w:val="Lijstalinea"/>
        <w:numPr>
          <w:ilvl w:val="0"/>
          <w:numId w:val="10"/>
        </w:numPr>
        <w:rPr>
          <w:rFonts w:eastAsiaTheme="minorEastAsia"/>
          <w:szCs w:val="24"/>
          <w:lang w:val="nl-NL"/>
        </w:rPr>
      </w:pPr>
      <w:r w:rsidRPr="00902BA9">
        <w:rPr>
          <w:b/>
          <w:bCs/>
          <w:lang w:val="nl-NL"/>
        </w:rPr>
        <w:t>Start</w:t>
      </w:r>
      <w:r w:rsidRPr="009A7D36">
        <w:rPr>
          <w:lang w:val="nl-NL"/>
        </w:rPr>
        <w:t xml:space="preserve"> </w:t>
      </w:r>
      <w:r w:rsidR="00F62F39">
        <w:rPr>
          <w:lang w:val="nl-NL"/>
        </w:rPr>
        <w:t>Theorie</w:t>
      </w:r>
      <w:r w:rsidRPr="00902BA9">
        <w:rPr>
          <w:lang w:val="nl-NL"/>
        </w:rPr>
        <w:t>video</w:t>
      </w:r>
    </w:p>
    <w:p w:rsidRPr="009A7D36" w:rsidR="00685B4E" w:rsidP="00A33978" w:rsidRDefault="003D284C" w14:paraId="50E6419B" w14:textId="4CC0F6E5">
      <w:pPr>
        <w:pStyle w:val="Lijstalinea"/>
        <w:numPr>
          <w:ilvl w:val="0"/>
          <w:numId w:val="10"/>
        </w:numPr>
        <w:rPr>
          <w:rFonts w:eastAsiaTheme="minorEastAsia"/>
          <w:szCs w:val="24"/>
          <w:lang w:val="nl-NL"/>
        </w:rPr>
      </w:pPr>
      <w:r>
        <w:rPr>
          <w:b/>
          <w:bCs/>
          <w:lang w:val="nl-NL"/>
        </w:rPr>
        <w:t xml:space="preserve">Discussie </w:t>
      </w:r>
      <w:r w:rsidRPr="003D284C">
        <w:rPr>
          <w:bCs/>
          <w:lang w:val="nl-NL"/>
        </w:rPr>
        <w:t>van 5 a 10 minuten per dilemma. Docent daagt leerlingen uit te discussiëren over voor en nadelen</w:t>
      </w:r>
    </w:p>
    <w:p w:rsidRPr="009A7D36" w:rsidR="00685B4E" w:rsidP="00A33978" w:rsidRDefault="003D284C" w14:paraId="7B243C9F" w14:textId="165C8757">
      <w:pPr>
        <w:pStyle w:val="Lijstalinea"/>
        <w:numPr>
          <w:ilvl w:val="0"/>
          <w:numId w:val="10"/>
        </w:numPr>
        <w:rPr>
          <w:rFonts w:eastAsiaTheme="minorEastAsia"/>
          <w:szCs w:val="24"/>
          <w:lang w:val="nl-NL"/>
        </w:rPr>
      </w:pPr>
      <w:r>
        <w:rPr>
          <w:b/>
          <w:bCs/>
          <w:lang w:val="nl-NL"/>
        </w:rPr>
        <w:t>Start de quiz</w:t>
      </w:r>
    </w:p>
    <w:p w:rsidRPr="00C233CE" w:rsidR="003D284C" w:rsidP="003D284C" w:rsidRDefault="003D284C" w14:paraId="2617046A" w14:textId="58F40241">
      <w:pPr>
        <w:pStyle w:val="Lijstalinea"/>
        <w:numPr>
          <w:ilvl w:val="0"/>
          <w:numId w:val="10"/>
        </w:numPr>
        <w:rPr>
          <w:rFonts w:eastAsiaTheme="minorEastAsia"/>
          <w:szCs w:val="24"/>
          <w:lang w:val="nl-NL"/>
        </w:rPr>
      </w:pPr>
      <w:r>
        <w:rPr>
          <w:b/>
          <w:bCs/>
          <w:lang w:val="nl-NL"/>
        </w:rPr>
        <w:t xml:space="preserve">Gezamenlijk komen tot 3 vragen, </w:t>
      </w:r>
      <w:r w:rsidRPr="003D284C">
        <w:rPr>
          <w:bCs/>
          <w:lang w:val="nl-NL"/>
        </w:rPr>
        <w:t xml:space="preserve">deze kunnen </w:t>
      </w:r>
      <w:r>
        <w:rPr>
          <w:bCs/>
          <w:lang w:val="nl-NL"/>
        </w:rPr>
        <w:t xml:space="preserve">leerlingen </w:t>
      </w:r>
      <w:r w:rsidRPr="003D284C">
        <w:rPr>
          <w:bCs/>
          <w:lang w:val="nl-NL"/>
        </w:rPr>
        <w:t xml:space="preserve">stellen aan de </w:t>
      </w:r>
      <w:r>
        <w:rPr>
          <w:bCs/>
          <w:lang w:val="nl-NL"/>
        </w:rPr>
        <w:t>educatief medewerker van de Fietsmeesters</w:t>
      </w:r>
      <w:r w:rsidRPr="003D284C">
        <w:rPr>
          <w:bCs/>
          <w:lang w:val="nl-NL"/>
        </w:rPr>
        <w:t xml:space="preserve"> bij het praktische gedeelte</w:t>
      </w:r>
    </w:p>
    <w:p w:rsidR="00C233CE" w:rsidP="00C233CE" w:rsidRDefault="00C233CE" w14:paraId="07C274C5" w14:textId="77777777">
      <w:pPr>
        <w:rPr>
          <w:rFonts w:eastAsiaTheme="minorEastAsia"/>
          <w:szCs w:val="24"/>
          <w:lang w:val="nl-NL"/>
        </w:rPr>
      </w:pPr>
    </w:p>
    <w:p w:rsidRPr="00C233CE" w:rsidR="00C233CE" w:rsidP="00C233CE" w:rsidRDefault="00C233CE" w14:paraId="21A25DB1" w14:textId="77777777">
      <w:pPr>
        <w:rPr>
          <w:rFonts w:eastAsiaTheme="minorEastAsia"/>
          <w:szCs w:val="24"/>
          <w:lang w:val="nl-NL"/>
        </w:rPr>
      </w:pPr>
    </w:p>
    <w:p w:rsidRPr="00F96D43" w:rsidR="00685B4E" w:rsidP="00D47F33" w:rsidRDefault="48683436" w14:paraId="3AFF772A" w14:textId="5AAB1493">
      <w:pPr>
        <w:pStyle w:val="Border"/>
        <w:rPr>
          <w:lang w:val="nl-NL"/>
        </w:rPr>
      </w:pPr>
      <w:r w:rsidRPr="48683436">
        <w:rPr>
          <w:lang w:val="nl-NL"/>
        </w:rPr>
        <w:lastRenderedPageBreak/>
        <w:t xml:space="preserve">Opzet van </w:t>
      </w:r>
      <w:r w:rsidR="00F62F39">
        <w:rPr>
          <w:lang w:val="nl-NL"/>
        </w:rPr>
        <w:t>Theorie</w:t>
      </w:r>
      <w:r w:rsidRPr="48683436">
        <w:rPr>
          <w:lang w:val="nl-NL"/>
        </w:rPr>
        <w:t>video (45 minuten)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Pr="00902BA9" w:rsidR="00A67285" w:rsidTr="384267C4" w14:paraId="63602C1D" w14:textId="77777777">
        <w:sdt>
          <w:sdtPr>
            <w:id w:val="5674902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P="00784AB5" w:rsidRDefault="00A67285" w14:paraId="60DF98F5" w14:textId="77777777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tcMar/>
          </w:tcPr>
          <w:p w:rsidRPr="00902BA9" w:rsidR="00B73A11" w:rsidP="00A33978" w:rsidRDefault="48683436" w14:paraId="7CFBCFCF" w14:textId="752E3E27">
            <w:pPr>
              <w:pStyle w:val="Lijstnummering"/>
              <w:numPr>
                <w:ilvl w:val="0"/>
                <w:numId w:val="11"/>
              </w:numPr>
              <w:rPr>
                <w:lang w:val="nl-NL"/>
              </w:rPr>
            </w:pPr>
            <w:r w:rsidRPr="00902BA9">
              <w:rPr>
                <w:lang w:val="nl-NL"/>
              </w:rPr>
              <w:t>In de video leggen de educatief medewerkers uit wie de Fietsmeesters zijn en wat we doen. Daarna zal de inhoud van de les besproken worden.</w:t>
            </w:r>
          </w:p>
        </w:tc>
      </w:tr>
      <w:tr w:rsidRPr="00B73A11" w:rsidR="00A67285" w:rsidTr="384267C4" w14:paraId="65430449" w14:textId="77777777">
        <w:sdt>
          <w:sdtPr>
            <w:id w:val="-159524083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P="00784AB5" w:rsidRDefault="00A67285" w14:paraId="253BE338" w14:textId="77777777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tcMar/>
          </w:tcPr>
          <w:p w:rsidRPr="00B73A11" w:rsidR="00A67285" w:rsidP="668DEF7B" w:rsidRDefault="00B73A11" w14:paraId="05889EDC" w14:textId="357FE42D">
            <w:pPr>
              <w:pStyle w:val="Lijstnummering"/>
              <w:numPr>
                <w:ilvl w:val="0"/>
                <w:numId w:val="11"/>
              </w:numPr>
              <w:rPr>
                <w:rFonts w:ascii="Arial " w:hAnsi="Arial " w:eastAsia="Arial " w:cs="Arial " w:asciiTheme="minorAscii" w:hAnsiTheme="minorAscii" w:eastAsiaTheme="minorAscii" w:cstheme="minorAscii"/>
                <w:color w:val="595959" w:themeColor="text1" w:themeTint="A6" w:themeShade="FF"/>
                <w:sz w:val="24"/>
                <w:szCs w:val="24"/>
                <w:lang w:val="nl-NL"/>
              </w:rPr>
            </w:pPr>
            <w:r w:rsidRPr="668DEF7B" w:rsidR="00B73A11">
              <w:rPr>
                <w:lang w:val="nl-NL"/>
              </w:rPr>
              <w:t xml:space="preserve">De educatief medewerkers zullen </w:t>
            </w:r>
            <w:r w:rsidRPr="668DEF7B" w:rsidR="00B73A11">
              <w:rPr>
                <w:lang w:val="nl-NL"/>
              </w:rPr>
              <w:t>de leerlingen uitleggen waardoor je allemaal afgeleid kan zijn in het verkeer en wat de risico’s daarvan zijn. Dit duurt ongeveer 5 minuten.</w:t>
            </w:r>
          </w:p>
        </w:tc>
      </w:tr>
      <w:tr w:rsidRPr="00F62F39" w:rsidR="00A67285" w:rsidTr="384267C4" w14:paraId="6BFB3738" w14:textId="77777777">
        <w:trPr>
          <w:trHeight w:val="225"/>
        </w:trPr>
        <w:sdt>
          <w:sdtPr>
            <w:id w:val="-8453540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P="00784AB5" w:rsidRDefault="00A67285" w14:paraId="683E3FBE" w14:textId="77777777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tcMar/>
          </w:tcPr>
          <w:p w:rsidRPr="00B73A11" w:rsidR="00A67285" w:rsidP="668DEF7B" w:rsidRDefault="00B73A11" w14:paraId="372044C6" w14:textId="33015A42">
            <w:pPr>
              <w:pStyle w:val="Lijstnummering"/>
              <w:numPr>
                <w:ilvl w:val="0"/>
                <w:numId w:val="11"/>
              </w:numPr>
              <w:rPr>
                <w:rFonts w:ascii="Arial " w:hAnsi="Arial " w:eastAsia="Arial " w:cs="Arial " w:asciiTheme="minorAscii" w:hAnsiTheme="minorAscii" w:eastAsiaTheme="minorAscii" w:cstheme="minorAscii"/>
                <w:color w:val="595959" w:themeColor="text1" w:themeTint="A6" w:themeShade="FF"/>
                <w:sz w:val="24"/>
                <w:szCs w:val="24"/>
                <w:lang w:val="nl-NL"/>
              </w:rPr>
            </w:pPr>
            <w:r w:rsidRPr="668DEF7B" w:rsidR="00B73A11">
              <w:rPr>
                <w:lang w:val="nl-NL"/>
              </w:rPr>
              <w:t>Na het eerste blok t</w:t>
            </w:r>
            <w:r w:rsidRPr="668DEF7B" w:rsidR="00B73A11">
              <w:rPr>
                <w:lang w:val="nl-NL"/>
              </w:rPr>
              <w:t>heorieles krijgen de kinderen 5</w:t>
            </w:r>
            <w:r w:rsidRPr="668DEF7B" w:rsidR="003D284C">
              <w:rPr>
                <w:lang w:val="nl-NL"/>
              </w:rPr>
              <w:t xml:space="preserve"> a 10</w:t>
            </w:r>
            <w:r w:rsidRPr="668DEF7B" w:rsidR="00B73A11">
              <w:rPr>
                <w:lang w:val="nl-NL"/>
              </w:rPr>
              <w:t xml:space="preserve"> minuten de tijd om </w:t>
            </w:r>
            <w:r w:rsidRPr="668DEF7B" w:rsidR="003D284C">
              <w:rPr>
                <w:lang w:val="nl-NL"/>
              </w:rPr>
              <w:t xml:space="preserve">met de docent </w:t>
            </w:r>
            <w:r w:rsidRPr="668DEF7B" w:rsidR="00B73A11">
              <w:rPr>
                <w:lang w:val="nl-NL"/>
              </w:rPr>
              <w:t>het eerste dilemma door te spreken</w:t>
            </w:r>
            <w:r w:rsidRPr="668DEF7B" w:rsidR="00EB5982">
              <w:rPr>
                <w:lang w:val="nl-NL"/>
              </w:rPr>
              <w:t xml:space="preserve"> en eventuele vragen op te schrijven</w:t>
            </w:r>
            <w:r w:rsidRPr="668DEF7B" w:rsidR="00B73A11">
              <w:rPr>
                <w:lang w:val="nl-NL"/>
              </w:rPr>
              <w:t>.</w:t>
            </w:r>
            <w:r w:rsidRPr="668DEF7B" w:rsidR="00902BA9">
              <w:rPr>
                <w:lang w:val="nl-NL"/>
              </w:rPr>
              <w:t xml:space="preserve"> </w:t>
            </w:r>
            <w:r w:rsidRPr="668DEF7B" w:rsidR="00902BA9">
              <w:rPr>
                <w:b w:val="1"/>
                <w:bCs w:val="1"/>
                <w:lang w:val="nl-NL"/>
              </w:rPr>
              <w:t xml:space="preserve">Zet de video op pauze </w:t>
            </w:r>
            <w:r w:rsidRPr="668DEF7B" w:rsidR="00902BA9">
              <w:rPr>
                <w:lang w:val="nl-NL"/>
              </w:rPr>
              <w:t xml:space="preserve">en benadruk dat er geen goed </w:t>
            </w:r>
            <w:r w:rsidRPr="668DEF7B" w:rsidR="003D284C">
              <w:rPr>
                <w:lang w:val="nl-NL"/>
              </w:rPr>
              <w:t xml:space="preserve">of fout </w:t>
            </w:r>
            <w:r w:rsidRPr="668DEF7B" w:rsidR="00902BA9">
              <w:rPr>
                <w:lang w:val="nl-NL"/>
              </w:rPr>
              <w:t>antwoord is, het gaat om de onderbouwing</w:t>
            </w:r>
            <w:r w:rsidRPr="668DEF7B" w:rsidR="00902BA9">
              <w:rPr>
                <w:b w:val="1"/>
                <w:bCs w:val="1"/>
                <w:lang w:val="nl-NL"/>
              </w:rPr>
              <w:t xml:space="preserve">. </w:t>
            </w:r>
            <w:r w:rsidRPr="668DEF7B" w:rsidR="00902BA9">
              <w:rPr>
                <w:lang w:val="nl-NL"/>
              </w:rPr>
              <w:t xml:space="preserve">Ze kunnen hun antwoord geven op het </w:t>
            </w:r>
            <w:r w:rsidRPr="668DEF7B" w:rsidR="00433EFA">
              <w:rPr>
                <w:lang w:val="nl-NL"/>
              </w:rPr>
              <w:t>theorieblad</w:t>
            </w:r>
            <w:r w:rsidRPr="668DEF7B" w:rsidR="00902BA9">
              <w:rPr>
                <w:lang w:val="nl-NL"/>
              </w:rPr>
              <w:t xml:space="preserve">. </w:t>
            </w:r>
            <w:r w:rsidRPr="668DEF7B" w:rsidR="00653877">
              <w:rPr>
                <w:b w:val="1"/>
                <w:bCs w:val="1"/>
                <w:lang w:val="nl-NL"/>
              </w:rPr>
              <w:t>Speel de video weer af.</w:t>
            </w:r>
          </w:p>
        </w:tc>
      </w:tr>
      <w:tr w:rsidRPr="0030776F" w:rsidR="00A67285" w:rsidTr="384267C4" w14:paraId="20739D8E" w14:textId="77777777">
        <w:sdt>
          <w:sdtPr>
            <w:id w:val="22264483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P="00784AB5" w:rsidRDefault="00A67285" w14:paraId="1F8250A3" w14:textId="77777777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tcMar/>
          </w:tcPr>
          <w:p w:rsidRPr="00244BF6" w:rsidR="00244BF6" w:rsidP="668DEF7B" w:rsidRDefault="00653877" w14:paraId="655C4944" w14:textId="1B6A0B42">
            <w:pPr>
              <w:pStyle w:val="Lijstnummering"/>
              <w:numPr>
                <w:ilvl w:val="0"/>
                <w:numId w:val="11"/>
              </w:numPr>
              <w:rPr>
                <w:rFonts w:ascii="Arial " w:hAnsi="Arial " w:eastAsia="Arial " w:cs="Arial " w:asciiTheme="minorAscii" w:hAnsiTheme="minorAscii" w:eastAsiaTheme="minorAscii" w:cstheme="minorAscii"/>
                <w:color w:val="595959" w:themeColor="text1" w:themeTint="A6" w:themeShade="FF"/>
                <w:sz w:val="24"/>
                <w:szCs w:val="24"/>
                <w:lang w:val="nl-NL"/>
              </w:rPr>
            </w:pPr>
            <w:r w:rsidRPr="668DEF7B" w:rsidR="00653877">
              <w:rPr>
                <w:lang w:val="nl-NL"/>
              </w:rPr>
              <w:t>D</w:t>
            </w:r>
            <w:r w:rsidRPr="668DEF7B" w:rsidR="00244BF6">
              <w:rPr>
                <w:lang w:val="nl-NL"/>
              </w:rPr>
              <w:t xml:space="preserve">e video </w:t>
            </w:r>
            <w:r w:rsidRPr="668DEF7B" w:rsidR="00653877">
              <w:rPr>
                <w:lang w:val="nl-NL"/>
              </w:rPr>
              <w:t xml:space="preserve">gaat </w:t>
            </w:r>
            <w:r w:rsidRPr="668DEF7B" w:rsidR="00244BF6">
              <w:rPr>
                <w:lang w:val="nl-NL"/>
              </w:rPr>
              <w:t>v</w:t>
            </w:r>
            <w:r w:rsidRPr="668DEF7B" w:rsidR="00244BF6">
              <w:rPr>
                <w:lang w:val="nl-NL"/>
              </w:rPr>
              <w:t xml:space="preserve">erder met uitleg over het gebruik van de telefoon op de fiets </w:t>
            </w:r>
            <w:r w:rsidRPr="668DEF7B" w:rsidR="00B6469E">
              <w:rPr>
                <w:lang w:val="nl-NL"/>
              </w:rPr>
              <w:t xml:space="preserve">en het ongeluk van Tommy-boy </w:t>
            </w:r>
            <w:r w:rsidRPr="668DEF7B" w:rsidR="00244BF6">
              <w:rPr>
                <w:lang w:val="nl-NL"/>
              </w:rPr>
              <w:t>(5 minuten)</w:t>
            </w:r>
            <w:r w:rsidRPr="668DEF7B" w:rsidR="00B6469E">
              <w:rPr>
                <w:lang w:val="nl-NL"/>
              </w:rPr>
              <w:t xml:space="preserve">. Mocht er in de klas behoefte zijn om nog wat langer stil te staan bij de dood van Tommy, kan de docent </w:t>
            </w:r>
            <w:r w:rsidRPr="668DEF7B" w:rsidR="00B6469E">
              <w:rPr>
                <w:b w:val="1"/>
                <w:bCs w:val="1"/>
                <w:lang w:val="nl-NL"/>
              </w:rPr>
              <w:t xml:space="preserve">de video op pauze zetten. </w:t>
            </w:r>
            <w:r w:rsidRPr="668DEF7B" w:rsidR="00B6469E">
              <w:rPr>
                <w:lang w:val="nl-NL"/>
              </w:rPr>
              <w:t>Na het twee</w:t>
            </w:r>
            <w:r w:rsidRPr="668DEF7B" w:rsidR="00E74E4A">
              <w:rPr>
                <w:lang w:val="nl-NL"/>
              </w:rPr>
              <w:t>de</w:t>
            </w:r>
            <w:r w:rsidRPr="668DEF7B" w:rsidR="00B6469E">
              <w:rPr>
                <w:lang w:val="nl-NL"/>
              </w:rPr>
              <w:t xml:space="preserve"> dilemma is er</w:t>
            </w:r>
            <w:r w:rsidRPr="668DEF7B" w:rsidR="00244BF6">
              <w:rPr>
                <w:lang w:val="nl-NL"/>
              </w:rPr>
              <w:t xml:space="preserve"> weer ruimte voor de leerlingen om onderling het dilemma door te spreken (eveneens 5</w:t>
            </w:r>
            <w:r w:rsidRPr="668DEF7B" w:rsidR="00E74E4A">
              <w:rPr>
                <w:lang w:val="nl-NL"/>
              </w:rPr>
              <w:t xml:space="preserve"> a 10</w:t>
            </w:r>
            <w:r w:rsidRPr="668DEF7B" w:rsidR="00244BF6">
              <w:rPr>
                <w:lang w:val="nl-NL"/>
              </w:rPr>
              <w:t xml:space="preserve"> minuten).</w:t>
            </w:r>
            <w:r w:rsidRPr="668DEF7B" w:rsidR="00476DB4">
              <w:rPr>
                <w:lang w:val="nl-NL"/>
              </w:rPr>
              <w:t xml:space="preserve"> </w:t>
            </w:r>
            <w:r w:rsidRPr="668DEF7B" w:rsidR="00653877">
              <w:rPr>
                <w:b w:val="1"/>
                <w:bCs w:val="1"/>
                <w:lang w:val="nl-NL"/>
              </w:rPr>
              <w:t xml:space="preserve">Zet de video hier weer op pauze. </w:t>
            </w:r>
            <w:r w:rsidRPr="668DEF7B" w:rsidR="00476DB4">
              <w:rPr>
                <w:lang w:val="nl-NL"/>
              </w:rPr>
              <w:t xml:space="preserve">Leerlingen kunnen hun keuze bij het dilemma en eventuele vragen opschrijven op het </w:t>
            </w:r>
            <w:r w:rsidRPr="668DEF7B" w:rsidR="00433EFA">
              <w:rPr>
                <w:lang w:val="nl-NL"/>
              </w:rPr>
              <w:t>theorie</w:t>
            </w:r>
            <w:r w:rsidRPr="668DEF7B" w:rsidR="00476DB4">
              <w:rPr>
                <w:lang w:val="nl-NL"/>
              </w:rPr>
              <w:t>blad.</w:t>
            </w:r>
            <w:r w:rsidRPr="668DEF7B" w:rsidR="00653877">
              <w:rPr>
                <w:lang w:val="nl-NL"/>
              </w:rPr>
              <w:t xml:space="preserve"> </w:t>
            </w:r>
            <w:r w:rsidRPr="668DEF7B" w:rsidR="00653877">
              <w:rPr>
                <w:b w:val="1"/>
                <w:bCs w:val="1"/>
                <w:lang w:val="nl-NL"/>
              </w:rPr>
              <w:t>Speel de video weer af.</w:t>
            </w:r>
          </w:p>
        </w:tc>
      </w:tr>
      <w:tr w:rsidRPr="00F62F39" w:rsidR="00A67285" w:rsidTr="384267C4" w14:paraId="7CE3373B" w14:textId="77777777">
        <w:sdt>
          <w:sdtPr>
            <w:id w:val="186686938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P="00784AB5" w:rsidRDefault="00A67285" w14:paraId="0E7020FD" w14:textId="77777777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tcMar/>
          </w:tcPr>
          <w:p w:rsidRPr="00244BF6" w:rsidR="00244BF6" w:rsidP="00724264" w:rsidRDefault="48683436" w14:paraId="7EAE3990" w14:textId="047B079D">
            <w:pPr>
              <w:pStyle w:val="Lijstnummering"/>
              <w:rPr>
                <w:lang w:val="nl-NL"/>
              </w:rPr>
            </w:pPr>
            <w:r w:rsidRPr="384267C4" w:rsidR="48683436">
              <w:rPr>
                <w:lang w:val="nl-NL"/>
              </w:rPr>
              <w:t>Daarna volgt de uitleg over de test.</w:t>
            </w:r>
            <w:r w:rsidRPr="384267C4" w:rsidR="2B3A0801">
              <w:rPr>
                <w:lang w:val="nl-NL"/>
              </w:rPr>
              <w:t xml:space="preserve"> Start een stopwatch op via </w:t>
            </w:r>
            <w:proofErr w:type="spellStart"/>
            <w:r w:rsidRPr="384267C4" w:rsidR="2B3A0801">
              <w:rPr>
                <w:lang w:val="nl-NL"/>
              </w:rPr>
              <w:t>Youtube</w:t>
            </w:r>
            <w:proofErr w:type="spellEnd"/>
            <w:r w:rsidRPr="384267C4" w:rsidR="2B3A0801">
              <w:rPr>
                <w:lang w:val="nl-NL"/>
              </w:rPr>
              <w:t xml:space="preserve"> en zet deze in een klein venster naast het filmpje.</w:t>
            </w:r>
            <w:r w:rsidRPr="384267C4" w:rsidR="79E07B42">
              <w:rPr>
                <w:lang w:val="nl-NL"/>
              </w:rPr>
              <w:t xml:space="preserve"> </w:t>
            </w:r>
            <w:r w:rsidRPr="384267C4" w:rsidR="48683436">
              <w:rPr>
                <w:lang w:val="nl-NL"/>
              </w:rPr>
              <w:t xml:space="preserve">De kinderen kunnen de test maken op </w:t>
            </w:r>
            <w:r w:rsidRPr="384267C4" w:rsidR="79E07B42">
              <w:rPr>
                <w:lang w:val="nl-NL"/>
              </w:rPr>
              <w:t>de achterkant van het theorie</w:t>
            </w:r>
            <w:r w:rsidRPr="384267C4" w:rsidR="48683436">
              <w:rPr>
                <w:lang w:val="nl-NL"/>
              </w:rPr>
              <w:t>blad.</w:t>
            </w:r>
            <w:r w:rsidRPr="384267C4" w:rsidR="41FD7C16">
              <w:rPr>
                <w:lang w:val="nl-NL"/>
              </w:rPr>
              <w:t xml:space="preserve"> </w:t>
            </w:r>
            <w:r w:rsidRPr="384267C4" w:rsidR="79E07B42">
              <w:rPr>
                <w:b w:val="1"/>
                <w:bCs w:val="1"/>
                <w:lang w:val="nl-NL"/>
              </w:rPr>
              <w:t>Zet na ronde 1 en 2 de video op pauze totdat de kinderen klaar zijn, zoals ook is aangegeven.</w:t>
            </w:r>
            <w:r w:rsidRPr="384267C4" w:rsidR="79E07B42">
              <w:rPr>
                <w:lang w:val="nl-NL"/>
              </w:rPr>
              <w:t xml:space="preserve"> </w:t>
            </w:r>
            <w:r w:rsidRPr="384267C4" w:rsidR="219909DE">
              <w:rPr>
                <w:lang w:val="nl-NL"/>
              </w:rPr>
              <w:t>De leerlingen kunnen dan vanaf het digibord hun tijd noteren op het antwoordenbla</w:t>
            </w:r>
            <w:r w:rsidRPr="384267C4" w:rsidR="2E6636A6">
              <w:rPr>
                <w:lang w:val="nl-NL"/>
              </w:rPr>
              <w:t>d</w:t>
            </w:r>
            <w:r w:rsidRPr="384267C4" w:rsidR="219909DE">
              <w:rPr>
                <w:lang w:val="nl-NL"/>
              </w:rPr>
              <w:t xml:space="preserve">. </w:t>
            </w:r>
            <w:r w:rsidRPr="384267C4" w:rsidR="48683436">
              <w:rPr>
                <w:lang w:val="nl-NL"/>
              </w:rPr>
              <w:t xml:space="preserve">Het doel van de test om inzichtelijk te maken dat twee dingen tegelijk doen minder goed gaat dan twee taken na elkaar. </w:t>
            </w:r>
            <w:r w:rsidRPr="384267C4" w:rsidR="79E07B42">
              <w:rPr>
                <w:lang w:val="nl-NL"/>
              </w:rPr>
              <w:t xml:space="preserve">De zin ‘Fietsen in het verkeer’ wordt helemaal uitgeschreven en de letters worden geteld. </w:t>
            </w:r>
            <w:r w:rsidRPr="384267C4" w:rsidR="48683436">
              <w:rPr>
                <w:lang w:val="nl-NL"/>
              </w:rPr>
              <w:t xml:space="preserve">De lege ruimte van de spaties hoeft niet geteld te worden. Als het goed is </w:t>
            </w:r>
            <w:r w:rsidRPr="384267C4" w:rsidR="79E07B42">
              <w:rPr>
                <w:lang w:val="nl-NL"/>
              </w:rPr>
              <w:t xml:space="preserve">staat er onder alle </w:t>
            </w:r>
            <w:r w:rsidRPr="384267C4" w:rsidR="48683436">
              <w:rPr>
                <w:lang w:val="nl-NL"/>
              </w:rPr>
              <w:t>negentien letters</w:t>
            </w:r>
            <w:r w:rsidRPr="384267C4" w:rsidR="79E07B42">
              <w:rPr>
                <w:lang w:val="nl-NL"/>
              </w:rPr>
              <w:t xml:space="preserve"> van de zin</w:t>
            </w:r>
            <w:r w:rsidRPr="384267C4" w:rsidR="48683436">
              <w:rPr>
                <w:lang w:val="nl-NL"/>
              </w:rPr>
              <w:t xml:space="preserve"> </w:t>
            </w:r>
            <w:r w:rsidRPr="384267C4" w:rsidR="79E07B42">
              <w:rPr>
                <w:lang w:val="nl-NL"/>
              </w:rPr>
              <w:t xml:space="preserve">een cijfer </w:t>
            </w:r>
            <w:r w:rsidRPr="384267C4" w:rsidR="48683436">
              <w:rPr>
                <w:lang w:val="nl-NL"/>
              </w:rPr>
              <w:t>(</w:t>
            </w:r>
            <w:r w:rsidRPr="384267C4" w:rsidR="79E07B42">
              <w:rPr>
                <w:lang w:val="nl-NL"/>
              </w:rPr>
              <w:t>10 minuten, misschien is extra uitleg nodig)</w:t>
            </w:r>
            <w:r w:rsidRPr="384267C4" w:rsidR="48683436">
              <w:rPr>
                <w:lang w:val="nl-NL"/>
              </w:rPr>
              <w:t>.</w:t>
            </w:r>
          </w:p>
        </w:tc>
      </w:tr>
      <w:tr w:rsidRPr="00F62F39" w:rsidR="00724264" w:rsidTr="384267C4" w14:paraId="3FE5EFAD" w14:textId="77777777">
        <w:sdt>
          <w:sdtPr>
            <w:id w:val="-78381084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Pr="00724264" w:rsidR="00724264" w:rsidP="00724264" w:rsidRDefault="00724264" w14:paraId="2D0FE957" w14:textId="48636211">
                <w:pPr>
                  <w:pStyle w:val="Checkbox"/>
                  <w:rPr>
                    <w:rFonts w:ascii="Segoe UI Symbol" w:hAnsi="Segoe UI Symbol" w:cs="Segoe UI Symbol"/>
                    <w:lang w:val="nl-NL"/>
                  </w:rPr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tcMar/>
          </w:tcPr>
          <w:p w:rsidRPr="00244BF6" w:rsidR="00724264" w:rsidP="00724264" w:rsidRDefault="00724264" w14:paraId="56777590" w14:textId="499004E3">
            <w:pPr>
              <w:pStyle w:val="Lijstnummering"/>
              <w:rPr>
                <w:lang w:val="nl-NL"/>
              </w:rPr>
            </w:pPr>
            <w:r w:rsidRPr="668DEF7B" w:rsidR="00724264">
              <w:rPr>
                <w:lang w:val="nl-NL"/>
              </w:rPr>
              <w:t xml:space="preserve">Na de test </w:t>
            </w:r>
            <w:r w:rsidRPr="668DEF7B" w:rsidR="00A700DC">
              <w:rPr>
                <w:lang w:val="nl-NL"/>
              </w:rPr>
              <w:t xml:space="preserve">leggen de educatief medewerkers nog wat uit over fietsen in groepen, waarna er weer een </w:t>
            </w:r>
            <w:r w:rsidRPr="668DEF7B" w:rsidR="00476DB4">
              <w:rPr>
                <w:lang w:val="nl-NL"/>
              </w:rPr>
              <w:t>dilemma volgt waarover de leerlingen onderling kunnen discussiëren (bij elkaar 10 minuten). Leerlingen kunnen hun antwoord en eventuele vragen weer opschrijven</w:t>
            </w:r>
            <w:r w:rsidRPr="668DEF7B" w:rsidR="00433EFA">
              <w:rPr>
                <w:lang w:val="nl-NL"/>
              </w:rPr>
              <w:t xml:space="preserve"> op het theorieblad</w:t>
            </w:r>
            <w:r w:rsidRPr="668DEF7B" w:rsidR="00476DB4">
              <w:rPr>
                <w:lang w:val="nl-NL"/>
              </w:rPr>
              <w:t>.</w:t>
            </w:r>
          </w:p>
        </w:tc>
      </w:tr>
      <w:tr w:rsidRPr="0030776F" w:rsidR="009A7D36" w:rsidTr="384267C4" w14:paraId="6B23385A" w14:textId="77777777">
        <w:sdt>
          <w:sdtPr>
            <w:id w:val="14340167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Pr="00476DB4" w:rsidR="009A7D36" w:rsidP="009A7D36" w:rsidRDefault="009A7D36" w14:paraId="36FBC3B5" w14:textId="77777777">
                <w:pPr>
                  <w:pStyle w:val="Checkbox"/>
                </w:pPr>
                <w:r w:rsidRPr="00476DB4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tcMar/>
          </w:tcPr>
          <w:p w:rsidR="009A7D36" w:rsidP="00C233CE" w:rsidRDefault="009A7D36" w14:paraId="2FD1FE5E" w14:textId="3FBED4CC">
            <w:pPr>
              <w:pStyle w:val="Lijstnummering"/>
              <w:rPr>
                <w:lang w:val="nl-NL"/>
              </w:rPr>
            </w:pPr>
            <w:r w:rsidRPr="384267C4" w:rsidR="009A7D36">
              <w:rPr>
                <w:b w:val="1"/>
                <w:bCs w:val="1"/>
                <w:lang w:val="nl-NL"/>
              </w:rPr>
              <w:t>De</w:t>
            </w:r>
            <w:r w:rsidRPr="384267C4" w:rsidR="5F53ED64">
              <w:rPr>
                <w:b w:val="1"/>
                <w:bCs w:val="1"/>
                <w:lang w:val="nl-NL"/>
              </w:rPr>
              <w:t xml:space="preserve"> leerlingen pakken hun antwoordenblad erbij</w:t>
            </w:r>
            <w:r w:rsidRPr="384267C4" w:rsidR="506E51DA">
              <w:rPr>
                <w:b w:val="1"/>
                <w:bCs w:val="1"/>
                <w:lang w:val="nl-NL"/>
              </w:rPr>
              <w:t xml:space="preserve">. </w:t>
            </w:r>
            <w:r w:rsidRPr="384267C4" w:rsidR="506E51DA">
              <w:rPr>
                <w:lang w:val="nl-NL"/>
              </w:rPr>
              <w:t xml:space="preserve">Leerlingen kunnen in deze tijd de vragenlijst op de achterkant van het antwoordenblad invullen. Deze vragen gaan over fietsgebruik. </w:t>
            </w:r>
            <w:r w:rsidRPr="384267C4" w:rsidR="009A7D36">
              <w:rPr>
                <w:b w:val="1"/>
                <w:bCs w:val="1"/>
                <w:lang w:val="nl-NL"/>
              </w:rPr>
              <w:t xml:space="preserve">De docent selecteert </w:t>
            </w:r>
            <w:r w:rsidRPr="384267C4" w:rsidR="00C233CE">
              <w:rPr>
                <w:b w:val="1"/>
                <w:bCs w:val="1"/>
                <w:lang w:val="nl-NL"/>
              </w:rPr>
              <w:t>samen met de klas 3 goede vragen</w:t>
            </w:r>
            <w:r w:rsidRPr="384267C4" w:rsidR="009A7D36">
              <w:rPr>
                <w:b w:val="1"/>
                <w:bCs w:val="1"/>
                <w:lang w:val="nl-NL"/>
              </w:rPr>
              <w:t>.</w:t>
            </w:r>
            <w:r w:rsidRPr="384267C4" w:rsidR="00C233CE">
              <w:rPr>
                <w:b w:val="1"/>
                <w:bCs w:val="1"/>
                <w:lang w:val="nl-NL"/>
              </w:rPr>
              <w:t xml:space="preserve"> Deze 3 vragen kunnen worden gesteld tijdens het praktische gedeelte van de les.</w:t>
            </w:r>
            <w:r w:rsidRPr="384267C4" w:rsidR="565E8DF0">
              <w:rPr>
                <w:lang w:val="nl-NL"/>
              </w:rPr>
              <w:t xml:space="preserve"> </w:t>
            </w:r>
          </w:p>
          <w:p w:rsidR="00C233CE" w:rsidP="00C233CE" w:rsidRDefault="00C233CE" w14:paraId="261827FA" w14:textId="77777777">
            <w:pPr>
              <w:pStyle w:val="Lijstnummering"/>
              <w:numPr>
                <w:ilvl w:val="0"/>
                <w:numId w:val="0"/>
              </w:numPr>
              <w:ind w:left="360" w:hanging="360"/>
              <w:rPr>
                <w:lang w:val="nl-NL"/>
              </w:rPr>
            </w:pPr>
          </w:p>
          <w:p w:rsidRPr="00244BF6" w:rsidR="00C233CE" w:rsidP="00C233CE" w:rsidRDefault="00C233CE" w14:paraId="738FB517" w14:textId="3A141763">
            <w:pPr>
              <w:pStyle w:val="Lijstnummering"/>
              <w:numPr>
                <w:ilvl w:val="0"/>
                <w:numId w:val="0"/>
              </w:numPr>
              <w:ind w:left="360" w:hanging="360"/>
              <w:rPr>
                <w:lang w:val="nl-NL"/>
              </w:rPr>
            </w:pPr>
          </w:p>
        </w:tc>
      </w:tr>
    </w:tbl>
    <w:p w:rsidRPr="00685B4E" w:rsidR="00476DB4" w:rsidP="00476DB4" w:rsidRDefault="48683436" w14:paraId="4D1525D0" w14:textId="0DF70D44">
      <w:pPr>
        <w:pStyle w:val="Border"/>
      </w:pPr>
      <w:r w:rsidR="48683436">
        <w:rPr/>
        <w:t xml:space="preserve">De </w:t>
      </w:r>
      <w:r w:rsidR="00C233CE">
        <w:rPr/>
        <w:t>quiz (</w:t>
      </w:r>
      <w:r w:rsidR="15691B72">
        <w:rPr/>
        <w:t>20</w:t>
      </w:r>
      <w:r w:rsidR="48683436">
        <w:rPr/>
        <w:t xml:space="preserve"> </w:t>
      </w:r>
      <w:proofErr w:type="spellStart"/>
      <w:r w:rsidR="48683436">
        <w:rPr/>
        <w:t>minuten</w:t>
      </w:r>
      <w:proofErr w:type="spellEnd"/>
      <w:r w:rsidR="48683436">
        <w:rPr/>
        <w:t>)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Pr="00F62F39" w:rsidR="00A67285" w:rsidTr="384267C4" w14:paraId="69F1569B" w14:textId="77777777">
        <w:trPr>
          <w:trHeight w:val="297"/>
        </w:trPr>
        <w:bookmarkStart w:name="_Hlk812648" w:displacedByCustomXml="next" w:id="1"/>
        <w:sdt>
          <w:sdtPr>
            <w:id w:val="10816602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P="00784AB5" w:rsidRDefault="00A67285" w14:paraId="6965A376" w14:textId="77777777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tcMar/>
          </w:tcPr>
          <w:p w:rsidRPr="00476DB4" w:rsidR="00A67285" w:rsidP="00A33978" w:rsidRDefault="00322F39" w14:paraId="7B3CE385" w14:textId="386669CE">
            <w:pPr>
              <w:pStyle w:val="Lijstnummering"/>
              <w:numPr>
                <w:ilvl w:val="0"/>
                <w:numId w:val="8"/>
              </w:numPr>
              <w:rPr>
                <w:lang w:val="nl-NL"/>
              </w:rPr>
            </w:pPr>
            <w:r w:rsidRPr="668DEF7B" w:rsidR="00322F39">
              <w:rPr>
                <w:b w:val="1"/>
                <w:bCs w:val="1"/>
                <w:lang w:val="nl-NL"/>
              </w:rPr>
              <w:t>Start de fietsquiz op</w:t>
            </w:r>
            <w:r w:rsidRPr="668DEF7B" w:rsidR="00322F39">
              <w:rPr>
                <w:lang w:val="nl-NL"/>
              </w:rPr>
              <w:t xml:space="preserve"> via het </w:t>
            </w:r>
            <w:r w:rsidRPr="668DEF7B" w:rsidR="00322F39">
              <w:rPr>
                <w:lang w:val="nl-NL"/>
              </w:rPr>
              <w:t>digibord</w:t>
            </w:r>
            <w:r w:rsidRPr="668DEF7B" w:rsidR="00322F39">
              <w:rPr>
                <w:lang w:val="nl-NL"/>
              </w:rPr>
              <w:t xml:space="preserve"> in de klas. Open de </w:t>
            </w:r>
            <w:r w:rsidRPr="668DEF7B" w:rsidR="00322F39">
              <w:rPr>
                <w:lang w:val="nl-NL"/>
              </w:rPr>
              <w:t>powerpoint</w:t>
            </w:r>
            <w:r w:rsidRPr="668DEF7B" w:rsidR="00322F39">
              <w:rPr>
                <w:lang w:val="nl-NL"/>
              </w:rPr>
              <w:t xml:space="preserve"> presentatie met de 12 vragen. </w:t>
            </w:r>
            <w:r w:rsidRPr="668DEF7B" w:rsidR="48683436">
              <w:rPr>
                <w:lang w:val="nl-NL"/>
              </w:rPr>
              <w:t xml:space="preserve"> </w:t>
            </w:r>
          </w:p>
        </w:tc>
      </w:tr>
      <w:tr w:rsidRPr="00F62F39" w:rsidR="00A67285" w:rsidTr="384267C4" w14:paraId="5780C6D9" w14:textId="77777777">
        <w:sdt>
          <w:sdtPr>
            <w:id w:val="112411273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P="00784AB5" w:rsidRDefault="00A67285" w14:paraId="6A946AB9" w14:textId="77777777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tcMar/>
          </w:tcPr>
          <w:p w:rsidRPr="00F96D43" w:rsidR="00F96D43" w:rsidP="668DEF7B" w:rsidRDefault="00322F39" w14:paraId="5ACF230E" w14:textId="56AF6B01">
            <w:pPr>
              <w:pStyle w:val="Lijstnummering"/>
              <w:numPr>
                <w:ilvl w:val="0"/>
                <w:numId w:val="8"/>
              </w:numPr>
              <w:rPr>
                <w:rFonts w:ascii="Arial " w:hAnsi="Arial " w:eastAsia="Arial " w:cs="Arial " w:asciiTheme="minorAscii" w:hAnsiTheme="minorAscii" w:eastAsiaTheme="minorAscii" w:cstheme="minorAscii"/>
                <w:b w:val="1"/>
                <w:bCs w:val="1"/>
                <w:color w:val="595959" w:themeColor="text1" w:themeTint="A6" w:themeShade="FF"/>
                <w:sz w:val="24"/>
                <w:szCs w:val="24"/>
                <w:lang w:val="nl-NL"/>
              </w:rPr>
            </w:pPr>
            <w:r w:rsidRPr="668DEF7B" w:rsidR="00322F39">
              <w:rPr>
                <w:b w:val="1"/>
                <w:bCs w:val="1"/>
                <w:lang w:val="nl-NL"/>
              </w:rPr>
              <w:t xml:space="preserve">Leerlingen pakken het antwoordenblad </w:t>
            </w:r>
            <w:r w:rsidRPr="668DEF7B" w:rsidR="00322F39">
              <w:rPr>
                <w:lang w:val="nl-NL"/>
              </w:rPr>
              <w:t xml:space="preserve">waar ze het juiste antwoord per vraag mogen omcirkelen. </w:t>
            </w:r>
          </w:p>
        </w:tc>
      </w:tr>
      <w:tr w:rsidRPr="00F62F39" w:rsidR="00A67285" w:rsidTr="384267C4" w14:paraId="33D9A380" w14:textId="77777777">
        <w:sdt>
          <w:sdtPr>
            <w:id w:val="-92788314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P="00784AB5" w:rsidRDefault="00A67285" w14:paraId="025948DB" w14:textId="77777777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tcMar/>
          </w:tcPr>
          <w:p w:rsidRPr="00322F39" w:rsidR="00A67285" w:rsidP="384267C4" w:rsidRDefault="00322F39" w14:paraId="364C9AC1" w14:textId="49DD3D48">
            <w:pPr>
              <w:pStyle w:val="Lijstnummering"/>
              <w:numPr>
                <w:ilvl w:val="0"/>
                <w:numId w:val="8"/>
              </w:numPr>
              <w:rPr>
                <w:rFonts w:ascii="Arial " w:hAnsi="Arial " w:eastAsia="Arial " w:cs="Arial 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  <w:lang w:val="nl-NL"/>
              </w:rPr>
            </w:pPr>
            <w:r w:rsidRPr="384267C4" w:rsidR="00322F39">
              <w:rPr>
                <w:b w:val="1"/>
                <w:bCs w:val="1"/>
                <w:lang w:val="nl-NL"/>
              </w:rPr>
              <w:t>Aan het einde van de quiz</w:t>
            </w:r>
            <w:r w:rsidRPr="384267C4" w:rsidR="00322F39">
              <w:rPr>
                <w:lang w:val="nl-NL"/>
              </w:rPr>
              <w:t xml:space="preserve"> kunnen jullie de quiz in de klas gezamenlijk nakijken. Laat de leerlingen hun antwoordenblad wisselen met een klasgenoot zodat ze elkaar</w:t>
            </w:r>
            <w:r w:rsidRPr="384267C4" w:rsidR="3EA31BA1">
              <w:rPr>
                <w:lang w:val="nl-NL"/>
              </w:rPr>
              <w:t>s</w:t>
            </w:r>
            <w:r w:rsidRPr="384267C4" w:rsidR="00322F39">
              <w:rPr>
                <w:lang w:val="nl-NL"/>
              </w:rPr>
              <w:t xml:space="preserve"> antwoorden nakijken. Je kan vragen of ze hiervoor een andere kleur pen willen gebruiken.</w:t>
            </w:r>
            <w:r w:rsidRPr="384267C4" w:rsidR="3FB009E8">
              <w:rPr>
                <w:b w:val="1"/>
                <w:bCs w:val="1"/>
                <w:lang w:val="nl-NL"/>
              </w:rPr>
              <w:t xml:space="preserve"> </w:t>
            </w:r>
          </w:p>
        </w:tc>
      </w:tr>
      <w:tr w:rsidRPr="00CF2AF8" w:rsidR="00A67285" w:rsidTr="384267C4" w14:paraId="394FE872" w14:textId="77777777">
        <w:sdt>
          <w:sdtPr>
            <w:id w:val="78554573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P="00784AB5" w:rsidRDefault="00A67285" w14:paraId="3F62379F" w14:textId="77777777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tcMar/>
          </w:tcPr>
          <w:p w:rsidRPr="00322F39" w:rsidR="00A67285" w:rsidP="668DEF7B" w:rsidRDefault="00322F39" w14:paraId="35FCAB99" w14:textId="3D7E4C1F">
            <w:pPr>
              <w:pStyle w:val="Lijstnummering"/>
              <w:numPr>
                <w:ilvl w:val="0"/>
                <w:numId w:val="8"/>
              </w:numPr>
              <w:rPr>
                <w:rFonts w:ascii="Arial " w:hAnsi="Arial " w:eastAsia="Arial " w:cs="Arial " w:asciiTheme="minorAscii" w:hAnsiTheme="minorAscii" w:eastAsiaTheme="minorAscii" w:cstheme="minorAscii"/>
                <w:b w:val="1"/>
                <w:bCs w:val="1"/>
                <w:color w:val="595959" w:themeColor="text1" w:themeTint="A6" w:themeShade="FF"/>
                <w:sz w:val="24"/>
                <w:szCs w:val="24"/>
                <w:lang w:val="nl-NL"/>
              </w:rPr>
            </w:pPr>
            <w:r w:rsidRPr="668DEF7B" w:rsidR="00322F39">
              <w:rPr>
                <w:b w:val="1"/>
                <w:bCs w:val="1"/>
                <w:lang w:val="nl-NL"/>
              </w:rPr>
              <w:t>De docent loopt de juiste antwoorden klassikaal door.</w:t>
            </w:r>
            <w:r w:rsidRPr="668DEF7B" w:rsidR="00322F39">
              <w:rPr>
                <w:lang w:val="nl-NL"/>
              </w:rPr>
              <w:t xml:space="preserve"> Als hier nog vragen uit ontstaan kunnen deze worden opgeschreven. De vragen kunnen uiteindelijk worden gesteld aan de educatief medewerkers van de Fietsmeesters</w:t>
            </w:r>
          </w:p>
        </w:tc>
      </w:tr>
      <w:tr w:rsidRPr="00CF2AF8" w:rsidR="00A67285" w:rsidTr="384267C4" w14:paraId="34D1912F" w14:textId="77777777">
        <w:sdt>
          <w:sdtPr>
            <w:id w:val="-165776343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P="00784AB5" w:rsidRDefault="00A67285" w14:paraId="49952B6A" w14:textId="77777777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tcMar/>
          </w:tcPr>
          <w:p w:rsidRPr="00322F39" w:rsidR="00A67285" w:rsidP="668DEF7B" w:rsidRDefault="00322F39" w14:paraId="5E63E262" w14:textId="16FC3B92">
            <w:pPr>
              <w:pStyle w:val="Lijstnummering"/>
              <w:numPr>
                <w:ilvl w:val="0"/>
                <w:numId w:val="8"/>
              </w:numPr>
              <w:rPr>
                <w:rFonts w:ascii="Arial " w:hAnsi="Arial " w:eastAsia="Arial " w:cs="Arial " w:asciiTheme="minorAscii" w:hAnsiTheme="minorAscii" w:eastAsiaTheme="minorAscii" w:cstheme="minorAscii"/>
                <w:b w:val="1"/>
                <w:bCs w:val="1"/>
                <w:color w:val="595959" w:themeColor="text1" w:themeTint="A6" w:themeShade="FF"/>
                <w:sz w:val="24"/>
                <w:szCs w:val="24"/>
                <w:lang w:val="nl-NL"/>
              </w:rPr>
            </w:pPr>
            <w:r w:rsidRPr="668DEF7B" w:rsidR="00322F39">
              <w:rPr>
                <w:b w:val="1"/>
                <w:bCs w:val="1"/>
                <w:lang w:val="nl-NL"/>
              </w:rPr>
              <w:t>De winnaar krijgt een prijs</w:t>
            </w:r>
            <w:r w:rsidRPr="668DEF7B" w:rsidR="00322F39">
              <w:rPr>
                <w:lang w:val="nl-NL"/>
              </w:rPr>
              <w:t xml:space="preserve">. Mocht het zo zijn dat 2 of meer leerlingen evenveel antwoorden goed hebben dan kan er een beslissingsvraag worden gespeeld. De leerling die het dichtste bij het antwoord zit wint dan de prijs. </w:t>
            </w:r>
          </w:p>
          <w:p w:rsidR="00322F39" w:rsidP="668DEF7B" w:rsidRDefault="00322F39" w14:paraId="1FCABB70" w14:textId="1BDB7DAB">
            <w:pPr>
              <w:pStyle w:val="Lijstnummering"/>
              <w:numPr>
                <w:numId w:val="0"/>
              </w:numPr>
              <w:ind w:left="360"/>
              <w:rPr>
                <w:lang w:val="nl-NL"/>
              </w:rPr>
            </w:pPr>
            <w:r w:rsidRPr="668DEF7B" w:rsidR="00322F39">
              <w:rPr>
                <w:b w:val="1"/>
                <w:bCs w:val="1"/>
                <w:lang w:val="nl-NL"/>
              </w:rPr>
              <w:t xml:space="preserve">Inschattingsvraag: </w:t>
            </w:r>
            <w:r w:rsidRPr="668DEF7B" w:rsidR="00322F39">
              <w:rPr>
                <w:lang w:val="nl-NL"/>
              </w:rPr>
              <w:t>Hoeveel fietsen zijn er in Nederland?</w:t>
            </w:r>
          </w:p>
          <w:p w:rsidR="00322F39" w:rsidP="00322F39" w:rsidRDefault="00322F39" w14:paraId="35C99544" w14:textId="73933F51">
            <w:pPr>
              <w:pStyle w:val="Lijstnummering"/>
              <w:numPr>
                <w:numId w:val="0"/>
              </w:numPr>
              <w:ind w:left="360"/>
              <w:rPr>
                <w:lang w:val="nl-NL"/>
              </w:rPr>
            </w:pPr>
            <w:r w:rsidRPr="668DEF7B" w:rsidR="00322F39">
              <w:rPr>
                <w:lang w:val="nl-NL"/>
              </w:rPr>
              <w:t>22,7 miljoen</w:t>
            </w:r>
          </w:p>
          <w:p w:rsidR="0ADDCDCA" w:rsidP="668DEF7B" w:rsidRDefault="0ADDCDCA" w14:paraId="13389856" w14:textId="21FE7B0C">
            <w:pPr>
              <w:pStyle w:val="Lijstnummering"/>
              <w:numPr>
                <w:ilvl w:val="0"/>
                <w:numId w:val="8"/>
              </w:numPr>
              <w:bidi w:val="0"/>
              <w:spacing w:before="0" w:beforeAutospacing="off" w:after="120" w:afterAutospacing="off" w:line="276" w:lineRule="auto"/>
              <w:ind w:left="360" w:right="0" w:hanging="360"/>
              <w:jc w:val="left"/>
              <w:rPr>
                <w:rFonts w:ascii="Arial " w:hAnsi="Arial " w:eastAsia="Arial " w:cs="Arial " w:asciiTheme="minorAscii" w:hAnsiTheme="minorAscii" w:eastAsiaTheme="minorAscii" w:cstheme="minorAscii"/>
                <w:b w:val="1"/>
                <w:bCs w:val="1"/>
                <w:color w:val="595959" w:themeColor="text1" w:themeTint="A6" w:themeShade="FF"/>
                <w:sz w:val="24"/>
                <w:szCs w:val="24"/>
                <w:lang w:val="nl-NL"/>
              </w:rPr>
            </w:pPr>
            <w:r w:rsidRPr="668DEF7B" w:rsidR="0ADDCDCA">
              <w:rPr>
                <w:b w:val="1"/>
                <w:bCs w:val="1"/>
                <w:lang w:val="nl-NL"/>
              </w:rPr>
              <w:t>Antwoorde quiz:</w:t>
            </w:r>
          </w:p>
          <w:p w:rsidR="668DEF7B" w:rsidP="668DEF7B" w:rsidRDefault="668DEF7B" w14:paraId="319AB72D" w14:textId="051AF1EC">
            <w:pPr>
              <w:pStyle w:val="Lijstnummering"/>
              <w:numPr>
                <w:numId w:val="0"/>
              </w:numPr>
              <w:bidi w:val="0"/>
              <w:spacing w:before="0" w:beforeAutospacing="off" w:after="120" w:afterAutospacing="off" w:line="276" w:lineRule="auto"/>
              <w:ind w:left="0" w:right="0"/>
              <w:jc w:val="left"/>
              <w:rPr>
                <w:b w:val="1"/>
                <w:bCs w:val="1"/>
                <w:color w:val="595959" w:themeColor="text1" w:themeTint="A6" w:themeShade="FF"/>
                <w:sz w:val="24"/>
                <w:szCs w:val="24"/>
                <w:lang w:val="nl-NL"/>
              </w:rPr>
            </w:pPr>
          </w:p>
          <w:p w:rsidR="143EF2C4" w:rsidP="668DEF7B" w:rsidRDefault="143EF2C4" w14:paraId="3D7BB6A5" w14:textId="2D611E44">
            <w:pPr>
              <w:pStyle w:val="Lijstnummering"/>
              <w:numPr>
                <w:numId w:val="0"/>
              </w:numPr>
              <w:ind w:left="0"/>
              <w:rPr>
                <w:color w:val="595959" w:themeColor="text1" w:themeTint="A6" w:themeShade="FF"/>
                <w:sz w:val="24"/>
                <w:szCs w:val="24"/>
                <w:lang w:val="nl-NL"/>
              </w:rPr>
            </w:pPr>
            <w:r w:rsidRPr="668DEF7B" w:rsidR="143EF2C4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1) A </w:t>
            </w:r>
            <w:r w:rsidRPr="668DEF7B" w:rsidR="52E3D7F5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 </w:t>
            </w:r>
            <w:r w:rsidRPr="668DEF7B" w:rsidR="1188BD27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  </w:t>
            </w:r>
            <w:r w:rsidRPr="668DEF7B" w:rsidR="1B92EFAA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   </w:t>
            </w:r>
            <w:r w:rsidRPr="668DEF7B" w:rsidR="1188BD27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</w:t>
            </w:r>
            <w:r w:rsidRPr="668DEF7B" w:rsidR="143EF2C4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 </w:t>
            </w:r>
            <w:r w:rsidRPr="668DEF7B" w:rsidR="168D2DBB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 </w:t>
            </w:r>
            <w:r w:rsidRPr="668DEF7B" w:rsidR="143EF2C4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2) B   </w:t>
            </w:r>
            <w:r w:rsidRPr="668DEF7B" w:rsidR="35D5CA3E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  </w:t>
            </w:r>
            <w:r w:rsidRPr="668DEF7B" w:rsidR="32BA7CB0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   </w:t>
            </w:r>
            <w:r w:rsidRPr="668DEF7B" w:rsidR="35D5CA3E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</w:t>
            </w:r>
            <w:r w:rsidRPr="668DEF7B" w:rsidR="52E3D7F5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 </w:t>
            </w:r>
            <w:r w:rsidRPr="668DEF7B" w:rsidR="168D2DBB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 </w:t>
            </w:r>
            <w:r w:rsidRPr="668DEF7B" w:rsidR="143EF2C4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3) B  </w:t>
            </w:r>
            <w:r w:rsidRPr="668DEF7B" w:rsidR="7E39D60A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</w:t>
            </w:r>
            <w:r w:rsidRPr="668DEF7B" w:rsidR="6C225BFE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</w:t>
            </w:r>
            <w:r w:rsidRPr="668DEF7B" w:rsidR="32BA7CB0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   </w:t>
            </w:r>
            <w:r w:rsidRPr="668DEF7B" w:rsidR="35D5CA3E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   </w:t>
            </w:r>
            <w:r w:rsidRPr="668DEF7B" w:rsidR="6C225BFE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</w:t>
            </w:r>
            <w:r w:rsidRPr="668DEF7B" w:rsidR="7E39D60A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</w:t>
            </w:r>
            <w:r w:rsidRPr="668DEF7B" w:rsidR="143EF2C4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4) B  </w:t>
            </w:r>
            <w:r w:rsidRPr="668DEF7B" w:rsidR="5A1C0295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   </w:t>
            </w:r>
            <w:r w:rsidRPr="668DEF7B" w:rsidR="143EF2C4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</w:t>
            </w:r>
            <w:r w:rsidRPr="668DEF7B" w:rsidR="6C225BFE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</w:t>
            </w:r>
            <w:r w:rsidRPr="668DEF7B" w:rsidR="597230EE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   </w:t>
            </w:r>
            <w:r w:rsidRPr="668DEF7B" w:rsidR="6C225BFE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</w:t>
            </w:r>
            <w:r w:rsidRPr="668DEF7B" w:rsidR="7E39D60A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 </w:t>
            </w:r>
            <w:r w:rsidRPr="668DEF7B" w:rsidR="6B070497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5) C  </w:t>
            </w:r>
            <w:r w:rsidRPr="668DEF7B" w:rsidR="6E09F99A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</w:t>
            </w:r>
            <w:r w:rsidRPr="668DEF7B" w:rsidR="5A1C0295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</w:t>
            </w:r>
            <w:r w:rsidRPr="668DEF7B" w:rsidR="597230EE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  </w:t>
            </w:r>
            <w:r w:rsidRPr="668DEF7B" w:rsidR="5A1C0295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  </w:t>
            </w:r>
            <w:r w:rsidRPr="668DEF7B" w:rsidR="6E09F99A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</w:t>
            </w:r>
            <w:r w:rsidRPr="668DEF7B" w:rsidR="0B07D715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 </w:t>
            </w:r>
            <w:r w:rsidRPr="668DEF7B" w:rsidR="6B070497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6) A</w:t>
            </w:r>
          </w:p>
          <w:p w:rsidR="586F989D" w:rsidP="668DEF7B" w:rsidRDefault="586F989D" w14:paraId="2A68EA15" w14:textId="4CDFC493">
            <w:pPr>
              <w:pStyle w:val="Lijstnummering"/>
              <w:numPr>
                <w:numId w:val="0"/>
              </w:numPr>
              <w:ind w:left="0"/>
              <w:rPr>
                <w:color w:val="595959" w:themeColor="text1" w:themeTint="A6" w:themeShade="FF"/>
                <w:sz w:val="24"/>
                <w:szCs w:val="24"/>
                <w:lang w:val="nl-NL"/>
              </w:rPr>
            </w:pPr>
            <w:r w:rsidRPr="668DEF7B" w:rsidR="586F989D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7) C               8) Niet </w:t>
            </w:r>
            <w:r w:rsidRPr="668DEF7B" w:rsidR="586F989D">
              <w:rPr>
                <w:color w:val="595959" w:themeColor="text1" w:themeTint="A6" w:themeShade="FF"/>
                <w:sz w:val="24"/>
                <w:szCs w:val="24"/>
                <w:lang w:val="nl-NL"/>
              </w:rPr>
              <w:t>waar  9</w:t>
            </w:r>
            <w:r w:rsidRPr="668DEF7B" w:rsidR="586F989D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) Waar        10) </w:t>
            </w:r>
            <w:r w:rsidRPr="668DEF7B" w:rsidR="4A4B3E16">
              <w:rPr>
                <w:color w:val="595959" w:themeColor="text1" w:themeTint="A6" w:themeShade="FF"/>
                <w:sz w:val="24"/>
                <w:szCs w:val="24"/>
                <w:lang w:val="nl-NL"/>
              </w:rPr>
              <w:t>A</w:t>
            </w:r>
            <w:r w:rsidRPr="668DEF7B" w:rsidR="586F989D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            11) </w:t>
            </w:r>
            <w:r w:rsidRPr="668DEF7B" w:rsidR="75FEF6DE">
              <w:rPr>
                <w:color w:val="595959" w:themeColor="text1" w:themeTint="A6" w:themeShade="FF"/>
                <w:sz w:val="24"/>
                <w:szCs w:val="24"/>
                <w:lang w:val="nl-NL"/>
              </w:rPr>
              <w:t>A</w:t>
            </w:r>
            <w:r w:rsidRPr="668DEF7B" w:rsidR="586F989D">
              <w:rPr>
                <w:color w:val="595959" w:themeColor="text1" w:themeTint="A6" w:themeShade="FF"/>
                <w:sz w:val="24"/>
                <w:szCs w:val="24"/>
                <w:lang w:val="nl-NL"/>
              </w:rPr>
              <w:t xml:space="preserve">            12) </w:t>
            </w:r>
            <w:r w:rsidRPr="668DEF7B" w:rsidR="35E6AB55">
              <w:rPr>
                <w:color w:val="595959" w:themeColor="text1" w:themeTint="A6" w:themeShade="FF"/>
                <w:sz w:val="24"/>
                <w:szCs w:val="24"/>
                <w:lang w:val="nl-NL"/>
              </w:rPr>
              <w:t>B</w:t>
            </w:r>
            <w:r>
              <w:br/>
            </w:r>
          </w:p>
          <w:p w:rsidR="668DEF7B" w:rsidP="668DEF7B" w:rsidRDefault="668DEF7B" w14:paraId="6293FF1B" w14:textId="0F9EB5A8">
            <w:pPr>
              <w:pStyle w:val="Lijstnummering"/>
              <w:numPr>
                <w:numId w:val="0"/>
              </w:numPr>
              <w:ind w:left="0"/>
              <w:rPr>
                <w:color w:val="595959" w:themeColor="text1" w:themeTint="A6" w:themeShade="FF"/>
                <w:sz w:val="24"/>
                <w:szCs w:val="24"/>
                <w:lang w:val="nl-NL"/>
              </w:rPr>
            </w:pPr>
          </w:p>
          <w:p w:rsidR="00322F39" w:rsidP="00322F39" w:rsidRDefault="00322F39" w14:paraId="163AD112" w14:textId="77777777">
            <w:pPr>
              <w:pStyle w:val="Lijstnummering"/>
              <w:numPr>
                <w:ilvl w:val="0"/>
                <w:numId w:val="0"/>
              </w:numPr>
              <w:ind w:left="360"/>
              <w:rPr>
                <w:lang w:val="nl-NL"/>
              </w:rPr>
            </w:pPr>
          </w:p>
          <w:p w:rsidR="00322F39" w:rsidP="00322F39" w:rsidRDefault="00322F39" w14:paraId="69734E11" w14:textId="77777777">
            <w:pPr>
              <w:pStyle w:val="Lijstnummering"/>
              <w:numPr>
                <w:ilvl w:val="0"/>
                <w:numId w:val="0"/>
              </w:numPr>
              <w:ind w:left="360"/>
              <w:rPr>
                <w:lang w:val="nl-NL"/>
              </w:rPr>
            </w:pPr>
          </w:p>
          <w:p w:rsidR="00322F39" w:rsidP="00322F39" w:rsidRDefault="00322F39" w14:paraId="0786DAAA" w14:textId="77777777">
            <w:pPr>
              <w:pStyle w:val="Lijstnummering"/>
              <w:numPr>
                <w:ilvl w:val="0"/>
                <w:numId w:val="0"/>
              </w:numPr>
              <w:ind w:left="360"/>
              <w:rPr>
                <w:lang w:val="nl-NL"/>
              </w:rPr>
            </w:pPr>
          </w:p>
          <w:p w:rsidR="00322F39" w:rsidP="668DEF7B" w:rsidRDefault="00322F39" w14:paraId="2AEA2A9D" w14:textId="2F36FEE2">
            <w:pPr>
              <w:pStyle w:val="Lijstnummering"/>
              <w:numPr>
                <w:numId w:val="0"/>
              </w:numPr>
              <w:ind w:left="0"/>
              <w:rPr>
                <w:color w:val="595959" w:themeColor="text1" w:themeTint="A6" w:themeShade="FF"/>
                <w:sz w:val="24"/>
                <w:szCs w:val="24"/>
                <w:lang w:val="nl-NL"/>
              </w:rPr>
            </w:pPr>
          </w:p>
          <w:p w:rsidR="00322F39" w:rsidP="00322F39" w:rsidRDefault="00322F39" w14:paraId="74717FE1" w14:textId="77777777">
            <w:pPr>
              <w:pStyle w:val="Lijstnummering"/>
              <w:numPr>
                <w:ilvl w:val="0"/>
                <w:numId w:val="0"/>
              </w:numPr>
              <w:ind w:left="360"/>
              <w:rPr>
                <w:lang w:val="nl-NL"/>
              </w:rPr>
            </w:pPr>
          </w:p>
          <w:p w:rsidR="00322F39" w:rsidP="00322F39" w:rsidRDefault="00322F39" w14:paraId="4143D971" w14:textId="77777777">
            <w:pPr>
              <w:pStyle w:val="Lijstnummering"/>
              <w:numPr>
                <w:ilvl w:val="0"/>
                <w:numId w:val="0"/>
              </w:numPr>
              <w:ind w:left="360"/>
              <w:rPr>
                <w:lang w:val="nl-NL"/>
              </w:rPr>
            </w:pPr>
          </w:p>
          <w:p w:rsidRPr="00322F39" w:rsidR="00322F39" w:rsidP="384267C4" w:rsidRDefault="00322F39" w14:paraId="7AAF5EB7" w14:textId="73E82859">
            <w:pPr>
              <w:pStyle w:val="Lijstnummering"/>
              <w:numPr>
                <w:numId w:val="0"/>
              </w:numPr>
              <w:ind w:left="0"/>
              <w:rPr>
                <w:color w:val="595959" w:themeColor="text1" w:themeTint="A6" w:themeShade="FF"/>
                <w:sz w:val="24"/>
                <w:szCs w:val="24"/>
                <w:lang w:val="nl-NL"/>
              </w:rPr>
            </w:pPr>
          </w:p>
        </w:tc>
      </w:tr>
    </w:tbl>
    <w:bookmarkEnd w:id="1"/>
    <w:p w:rsidRPr="00DA62FC" w:rsidR="00685B4E" w:rsidP="00BB60C6" w:rsidRDefault="48683436" w14:paraId="7238CDE5" w14:textId="232C8147">
      <w:pPr>
        <w:pStyle w:val="Border"/>
        <w:rPr>
          <w:lang w:val="nl-NL"/>
        </w:rPr>
      </w:pPr>
      <w:r w:rsidRPr="00DA62FC">
        <w:rPr>
          <w:lang w:val="nl-NL"/>
        </w:rPr>
        <w:lastRenderedPageBreak/>
        <w:t>Na de les (</w:t>
      </w:r>
      <w:proofErr w:type="spellStart"/>
      <w:r w:rsidRPr="00DA62FC" w:rsidR="00D876D8">
        <w:rPr>
          <w:lang w:val="nl-NL"/>
        </w:rPr>
        <w:t>FietsFreeze</w:t>
      </w:r>
      <w:proofErr w:type="spellEnd"/>
      <w:r w:rsidRPr="00DA62FC" w:rsidR="00D876D8">
        <w:rPr>
          <w:lang w:val="nl-NL"/>
        </w:rPr>
        <w:t>-video</w:t>
      </w:r>
      <w:r w:rsidR="00322F39">
        <w:rPr>
          <w:lang w:val="nl-NL"/>
        </w:rPr>
        <w:t xml:space="preserve"> optioneel)</w:t>
      </w:r>
    </w:p>
    <w:tbl>
      <w:tblPr>
        <w:tblW w:w="10084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34"/>
      </w:tblGrid>
      <w:tr w:rsidRPr="00F62F39" w:rsidR="00A67285" w:rsidTr="384267C4" w14:paraId="598CEA2D" w14:textId="77777777">
        <w:trPr>
          <w:trHeight w:val="303"/>
        </w:trPr>
        <w:sdt>
          <w:sdtPr>
            <w:id w:val="-132441633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P="00784AB5" w:rsidRDefault="00A67285" w14:paraId="083FAE4D" w14:textId="77777777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34" w:type="dxa"/>
            <w:tcMar/>
          </w:tcPr>
          <w:p w:rsidRPr="009A7D36" w:rsidR="00A67285" w:rsidP="00322F39" w:rsidRDefault="00BB60C6" w14:paraId="0E0E66DD" w14:textId="2353799A">
            <w:pPr>
              <w:pStyle w:val="Lijstnummering"/>
              <w:numPr>
                <w:ilvl w:val="0"/>
                <w:numId w:val="9"/>
              </w:numPr>
              <w:rPr>
                <w:b/>
                <w:bCs/>
                <w:lang w:val="nl-NL"/>
              </w:rPr>
            </w:pPr>
            <w:r w:rsidRPr="009A7D36">
              <w:rPr>
                <w:b/>
                <w:bCs/>
                <w:lang w:val="nl-NL"/>
              </w:rPr>
              <w:t xml:space="preserve">Open het filmpje ‘de </w:t>
            </w:r>
            <w:proofErr w:type="spellStart"/>
            <w:r w:rsidRPr="009A7D36">
              <w:rPr>
                <w:b/>
                <w:bCs/>
                <w:lang w:val="nl-NL"/>
              </w:rPr>
              <w:t>FietsFreeze</w:t>
            </w:r>
            <w:proofErr w:type="spellEnd"/>
            <w:r w:rsidRPr="009A7D36">
              <w:rPr>
                <w:b/>
                <w:bCs/>
                <w:lang w:val="nl-NL"/>
              </w:rPr>
              <w:t xml:space="preserve">-Challenge’ </w:t>
            </w:r>
            <w:r w:rsidR="00322F39">
              <w:rPr>
                <w:b/>
                <w:bCs/>
                <w:lang w:val="nl-NL"/>
              </w:rPr>
              <w:t xml:space="preserve">via het </w:t>
            </w:r>
            <w:proofErr w:type="spellStart"/>
            <w:r w:rsidR="00322F39">
              <w:rPr>
                <w:b/>
                <w:bCs/>
                <w:lang w:val="nl-NL"/>
              </w:rPr>
              <w:t>digibord</w:t>
            </w:r>
            <w:proofErr w:type="spellEnd"/>
            <w:r w:rsidR="00322F39">
              <w:rPr>
                <w:b/>
                <w:bCs/>
                <w:lang w:val="nl-NL"/>
              </w:rPr>
              <w:t>.</w:t>
            </w:r>
          </w:p>
        </w:tc>
      </w:tr>
      <w:tr w:rsidRPr="00F62F39" w:rsidR="00A67285" w:rsidTr="384267C4" w14:paraId="00E67E99" w14:textId="77777777">
        <w:trPr>
          <w:trHeight w:val="2389"/>
        </w:trPr>
        <w:sdt>
          <w:sdtPr>
            <w:id w:val="81668371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P="00784AB5" w:rsidRDefault="00A67285" w14:paraId="0E009B8A" w14:textId="77777777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34" w:type="dxa"/>
            <w:tcMar/>
          </w:tcPr>
          <w:p w:rsidRPr="00BB60C6" w:rsidR="00A67285" w:rsidP="00A67285" w:rsidRDefault="48683436" w14:paraId="485BB2C8" w14:textId="2443CA42">
            <w:pPr>
              <w:pStyle w:val="Lijstnummering"/>
              <w:rPr>
                <w:lang w:val="nl-NL"/>
              </w:rPr>
            </w:pPr>
            <w:r w:rsidRPr="384267C4" w:rsidR="48683436">
              <w:rPr>
                <w:lang w:val="nl-NL"/>
              </w:rPr>
              <w:t>Kijk het filmpje en spreek met de kinderen af dat ze dit thuis kunnen gaan oefenen. De filmpjes kunnen de kinderen naar onze Instagram-pagina sturen (</w:t>
            </w:r>
            <w:hyperlink r:id="R15224c071b6c496c">
              <w:r w:rsidRPr="384267C4" w:rsidR="48683436">
                <w:rPr>
                  <w:color w:val="0000FF"/>
                  <w:u w:val="single"/>
                  <w:lang w:val="nl-NL"/>
                </w:rPr>
                <w:t>https://www.instagram.com/defietsmeesters/</w:t>
              </w:r>
            </w:hyperlink>
            <w:r w:rsidRPr="384267C4" w:rsidR="48683436">
              <w:rPr>
                <w:lang w:val="nl-NL"/>
              </w:rPr>
              <w:t xml:space="preserve">) of ze kunnen ons </w:t>
            </w:r>
            <w:r w:rsidRPr="384267C4" w:rsidR="48683436">
              <w:rPr>
                <w:lang w:val="nl-NL"/>
              </w:rPr>
              <w:t>taggen</w:t>
            </w:r>
            <w:r w:rsidRPr="384267C4" w:rsidR="48683436">
              <w:rPr>
                <w:lang w:val="nl-NL"/>
              </w:rPr>
              <w:t xml:space="preserve"> in hun eigen verhaal. </w:t>
            </w:r>
            <w:r w:rsidRPr="384267C4" w:rsidR="009A7D36">
              <w:rPr>
                <w:lang w:val="nl-NL"/>
              </w:rPr>
              <w:t xml:space="preserve">Indien de kinderen geen Instagram hebben, kunnen de filmpjes ook gestuurd worden naar </w:t>
            </w:r>
            <w:hyperlink r:id="Rc6c608b02b67464e">
              <w:r w:rsidRPr="384267C4" w:rsidR="009A7D36">
                <w:rPr>
                  <w:rStyle w:val="Hyperlink"/>
                  <w:lang w:val="nl-NL"/>
                </w:rPr>
                <w:t>jelle.bakker@sporturecht.nl</w:t>
              </w:r>
            </w:hyperlink>
            <w:r w:rsidRPr="384267C4" w:rsidR="009A7D36">
              <w:rPr>
                <w:lang w:val="nl-NL"/>
              </w:rPr>
              <w:t xml:space="preserve"> of naar het nummer van de Fietsmeester telefoon. </w:t>
            </w:r>
            <w:r w:rsidRPr="384267C4" w:rsidR="48683436">
              <w:rPr>
                <w:lang w:val="nl-NL"/>
              </w:rPr>
              <w:t xml:space="preserve">Een selectie van deze filmpjes zullen we plaatsen op onze kanalen. </w:t>
            </w:r>
          </w:p>
        </w:tc>
      </w:tr>
      <w:tr w:rsidRPr="00F62F39" w:rsidR="00A67285" w:rsidTr="384267C4" w14:paraId="58F6B342" w14:textId="77777777">
        <w:trPr>
          <w:trHeight w:val="444"/>
        </w:trPr>
        <w:sdt>
          <w:sdtPr>
            <w:id w:val="204478202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P="00784AB5" w:rsidRDefault="00A67285" w14:paraId="25936230" w14:textId="77777777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34" w:type="dxa"/>
            <w:tcMar/>
          </w:tcPr>
          <w:p w:rsidRPr="00BB60C6" w:rsidR="00A67285" w:rsidP="00A67285" w:rsidRDefault="00BB60C6" w14:paraId="222AA488" w14:textId="4ADD30AD">
            <w:pPr>
              <w:pStyle w:val="Lijstnummering"/>
              <w:rPr>
                <w:lang w:val="nl-NL"/>
              </w:rPr>
            </w:pPr>
            <w:r w:rsidRPr="384267C4" w:rsidR="28D5550A">
              <w:rPr>
                <w:lang w:val="nl-NL"/>
              </w:rPr>
              <w:t xml:space="preserve">Degene die het langste kan blijven staan, maakt bovendien kans op een mooie prijs. </w:t>
            </w:r>
          </w:p>
        </w:tc>
      </w:tr>
      <w:tr w:rsidRPr="00F62F39" w:rsidR="00A67285" w:rsidTr="384267C4" w14:paraId="34958765" w14:textId="77777777">
        <w:trPr>
          <w:trHeight w:val="1102"/>
        </w:trPr>
        <w:bookmarkStart w:name="_GoBack" w:displacedByCustomXml="next" w:id="2"/>
        <w:bookmarkEnd w:displacedByCustomXml="next" w:id="2"/>
        <w:sdt>
          <w:sdtPr>
            <w:id w:val="-1600707067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P="00784AB5" w:rsidRDefault="00A67285" w14:paraId="0A0ED6C3" w14:textId="77777777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34" w:type="dxa"/>
            <w:tcMar/>
          </w:tcPr>
          <w:p w:rsidRPr="00BB60C6" w:rsidR="00A67285" w:rsidP="00A67285" w:rsidRDefault="48683436" w14:paraId="7651A0DF" w14:textId="76B61C92">
            <w:pPr>
              <w:pStyle w:val="Lijstnummering"/>
              <w:rPr>
                <w:lang w:val="nl-NL"/>
              </w:rPr>
            </w:pPr>
            <w:r w:rsidRPr="384267C4" w:rsidR="48683436">
              <w:rPr>
                <w:lang w:val="nl-NL"/>
              </w:rPr>
              <w:t>We willen graag leren en ons programma verder ontwikkelen. We zouden u daarom willen vragen om u ervaringen met de les met ons te delen. Alvast hartstikke bedankt en we hopen snel weer in de klas langs te kunnen komen!</w:t>
            </w:r>
          </w:p>
        </w:tc>
      </w:tr>
    </w:tbl>
    <w:p w:rsidRPr="00BB60C6" w:rsidR="009355C2" w:rsidP="00DA62FC" w:rsidRDefault="009355C2" w14:paraId="6777F53F" w14:textId="1D68FF92">
      <w:pPr>
        <w:tabs>
          <w:tab w:val="left" w:pos="1065"/>
        </w:tabs>
        <w:rPr>
          <w:lang w:val="nl-NL"/>
        </w:rPr>
      </w:pPr>
    </w:p>
    <w:sectPr w:rsidRPr="00BB60C6" w:rsidR="009355C2" w:rsidSect="00A67285">
      <w:headerReference w:type="default" r:id="rId13"/>
      <w:footerReference w:type="default" r:id="rId14"/>
      <w:headerReference w:type="first" r:id="rId15"/>
      <w:footerReference w:type="first" r:id="rId16"/>
      <w:pgSz w:w="12240" w:h="15840" w:orient="portrait" w:code="1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094" w:rsidP="005A20E2" w:rsidRDefault="00D47094" w14:paraId="4BA8EFC8" w14:textId="77777777">
      <w:pPr>
        <w:spacing w:after="0"/>
      </w:pPr>
      <w:r>
        <w:separator/>
      </w:r>
    </w:p>
    <w:p w:rsidR="00D47094" w:rsidRDefault="00D47094" w14:paraId="2B03A45F" w14:textId="77777777"/>
    <w:p w:rsidR="00D47094" w:rsidP="009B4773" w:rsidRDefault="00D47094" w14:paraId="45C5ACC0" w14:textId="77777777"/>
    <w:p w:rsidR="00D47094" w:rsidP="00513832" w:rsidRDefault="00D47094" w14:paraId="4B810C3A" w14:textId="77777777"/>
  </w:endnote>
  <w:endnote w:type="continuationSeparator" w:id="0">
    <w:p w:rsidR="00D47094" w:rsidP="005A20E2" w:rsidRDefault="00D47094" w14:paraId="29D7E5D9" w14:textId="77777777">
      <w:pPr>
        <w:spacing w:after="0"/>
      </w:pPr>
      <w:r>
        <w:continuationSeparator/>
      </w:r>
    </w:p>
    <w:p w:rsidR="00D47094" w:rsidRDefault="00D47094" w14:paraId="5A9983FB" w14:textId="77777777"/>
    <w:p w:rsidR="00D47094" w:rsidP="009B4773" w:rsidRDefault="00D47094" w14:paraId="4E691F55" w14:textId="77777777"/>
    <w:p w:rsidR="00D47094" w:rsidP="00513832" w:rsidRDefault="00D47094" w14:paraId="31E3CFFA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Pr="003639D2" w:rsidR="00B57756" w:rsidP="003639D2" w:rsidRDefault="00B57756" w14:paraId="3A9AFA0A" w14:textId="77777777">
    <w:pPr>
      <w:pStyle w:val="Voettekst"/>
    </w:pPr>
    <w:r w:rsidRPr="003639D2">
      <w:tab/>
    </w:r>
    <w:r w:rsidRPr="003639D2">
      <w:fldChar w:fldCharType="begin"/>
    </w:r>
    <w:r w:rsidRPr="003639D2">
      <w:instrText xml:space="preserve"> PAGE   \* MERGEFORMAT </w:instrText>
    </w:r>
    <w:r w:rsidRPr="003639D2">
      <w:fldChar w:fldCharType="separate"/>
    </w:r>
    <w:r w:rsidR="00322F39">
      <w:rPr>
        <w:noProof/>
      </w:rPr>
      <w:t>4</w:t>
    </w:r>
    <w:r w:rsidRPr="003639D2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Pr="00F8411A" w:rsidR="005854DB" w:rsidP="005854DB" w:rsidRDefault="005854DB" w14:paraId="5CC883D6" w14:textId="77777777">
    <w:pPr>
      <w:pStyle w:val="Voettekst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 w:rsidR="00322F39">
      <w:rPr>
        <w:noProof/>
      </w:rPr>
      <w:t>1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094" w:rsidP="005A20E2" w:rsidRDefault="00D47094" w14:paraId="230C2771" w14:textId="77777777">
      <w:pPr>
        <w:spacing w:after="0"/>
      </w:pPr>
      <w:r>
        <w:separator/>
      </w:r>
    </w:p>
    <w:p w:rsidR="00D47094" w:rsidRDefault="00D47094" w14:paraId="2451DCAA" w14:textId="77777777"/>
    <w:p w:rsidR="00D47094" w:rsidP="009B4773" w:rsidRDefault="00D47094" w14:paraId="738B2B97" w14:textId="77777777"/>
    <w:p w:rsidR="00D47094" w:rsidP="00513832" w:rsidRDefault="00D47094" w14:paraId="3D1424C9" w14:textId="77777777"/>
  </w:footnote>
  <w:footnote w:type="continuationSeparator" w:id="0">
    <w:p w:rsidR="00D47094" w:rsidP="005A20E2" w:rsidRDefault="00D47094" w14:paraId="081B3B53" w14:textId="77777777">
      <w:pPr>
        <w:spacing w:after="0"/>
      </w:pPr>
      <w:r>
        <w:continuationSeparator/>
      </w:r>
    </w:p>
    <w:p w:rsidR="00D47094" w:rsidRDefault="00D47094" w14:paraId="17BF93FB" w14:textId="77777777"/>
    <w:p w:rsidR="00D47094" w:rsidP="009B4773" w:rsidRDefault="00D47094" w14:paraId="2B9CB9D5" w14:textId="77777777"/>
    <w:p w:rsidR="00D47094" w:rsidP="00513832" w:rsidRDefault="00D47094" w14:paraId="3691FC51" w14:textId="7777777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mc:Ignorable="w14 w15 wp14">
  <w:p w:rsidRPr="003639D2" w:rsidR="003639D2" w:rsidP="003639D2" w:rsidRDefault="00D47094" w14:paraId="335C833B" w14:textId="076E7974">
    <w:pPr>
      <w:pStyle w:val="Header1"/>
    </w:pPr>
    <w:sdt>
      <w:sdtPr>
        <w:alias w:val="Title"/>
        <w:tag w:val=""/>
        <w:id w:val="-611985797"/>
        <w:placeholder>
          <w:docPart w:val="5AF614F4540A4C008A9E2322D4B9E35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253703">
          <w:t>De Fietsmeesters</w:t>
        </w:r>
      </w:sdtContent>
    </w:sdt>
  </w:p>
  <w:p w:rsidRPr="005854DB" w:rsidR="005854DB" w:rsidP="003D6AFD" w:rsidRDefault="00D47094" w14:paraId="7F2337C9" w14:textId="4D8EA7B5">
    <w:pPr>
      <w:pStyle w:val="Koptekst"/>
    </w:pPr>
    <w:sdt>
      <w:sdtPr>
        <w:alias w:val="Subtitle"/>
        <w:tag w:val=""/>
        <w:id w:val="-2023313307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proofErr w:type="spellStart"/>
        <w:r w:rsidR="00253703">
          <w:t>Instructieblad</w:t>
        </w:r>
        <w:proofErr w:type="spellEnd"/>
        <w:r w:rsidR="00253703">
          <w:t xml:space="preserve"> </w:t>
        </w:r>
        <w:proofErr w:type="spellStart"/>
        <w:r w:rsidR="00253703">
          <w:t>docenten</w:t>
        </w:r>
        <w:proofErr w:type="spellEnd"/>
      </w:sdtContent>
    </w:sdt>
    <w:r w:rsidRPr="003D6AFD" w:rsidR="003D6AFD">
      <w:t xml:space="preserve"> </w:t>
    </w:r>
    <w:r w:rsidR="005854DB">
      <w:rPr>
        <w:noProof/>
        <w:lang w:val="nl-NL" w:eastAsia="nl-NL"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5FFFD01C" wp14:editId="73DFAFC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854DB" w:rsidP="0003123C" w:rsidRDefault="005854DB" w14:paraId="6C9F14EE" w14:textId="77777777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 w14:anchorId="5FFFD01C">
              <v:stroke joinstyle="miter"/>
              <v:path gradientshapeok="t" o:connecttype="rect"/>
            </v:shapetype>
            <v:shape id="Text Box 2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spid="_x0000_s1026" fillcolor="#107082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">
              <v:fill opacity="9766f"/>
              <v:textbox inset="20mm,8mm">
                <w:txbxContent>
                  <w:p w:rsidR="005854DB" w:rsidP="0003123C" w:rsidRDefault="005854DB" w14:paraId="6C9F14EE" w14:textId="77777777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5854DB" w:rsidP="00A67285" w:rsidRDefault="0030776F" w14:paraId="044A3874" w14:textId="1E5837D6">
    <w:pPr>
      <w:pStyle w:val="Koptekst"/>
      <w:spacing w:after="0"/>
    </w:pPr>
    <w:r>
      <w:rPr>
        <w:noProof/>
        <w:lang w:val="nl-NL" w:eastAsia="nl-NL"/>
      </w:rPr>
      <w:drawing>
        <wp:anchor distT="0" distB="0" distL="114300" distR="114300" simplePos="0" relativeHeight="251699200" behindDoc="0" locked="0" layoutInCell="1" allowOverlap="1" wp14:anchorId="412C312B" wp14:editId="56729CE5">
          <wp:simplePos x="0" y="0"/>
          <wp:positionH relativeFrom="column">
            <wp:posOffset>5981700</wp:posOffset>
          </wp:positionH>
          <wp:positionV relativeFrom="paragraph">
            <wp:posOffset>226695</wp:posOffset>
          </wp:positionV>
          <wp:extent cx="876300" cy="557530"/>
          <wp:effectExtent l="0" t="0" r="0" b="0"/>
          <wp:wrapNone/>
          <wp:docPr id="4" name="Picture 4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oedopweg Logo Diapositief - wi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57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nl-NL" w:eastAsia="nl-NL"/>
      </w:rPr>
      <w:drawing>
        <wp:anchor distT="0" distB="0" distL="114300" distR="114300" simplePos="0" relativeHeight="251698176" behindDoc="0" locked="0" layoutInCell="1" allowOverlap="1" wp14:anchorId="78603EFC" wp14:editId="6FF817F1">
          <wp:simplePos x="0" y="0"/>
          <wp:positionH relativeFrom="column">
            <wp:posOffset>-323850</wp:posOffset>
          </wp:positionH>
          <wp:positionV relativeFrom="paragraph">
            <wp:posOffset>222250</wp:posOffset>
          </wp:positionV>
          <wp:extent cx="1253490" cy="556895"/>
          <wp:effectExtent l="0" t="0" r="0" b="0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de-fietsmeesters-klei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3490" cy="556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53703">
      <w:rPr>
        <w:noProof/>
        <w:lang w:val="nl-NL" w:eastAsia="nl-NL"/>
      </w:rPr>
      <w:drawing>
        <wp:anchor distT="0" distB="0" distL="114300" distR="114300" simplePos="0" relativeHeight="251697152" behindDoc="1" locked="0" layoutInCell="1" allowOverlap="1" wp14:anchorId="113EB82F" wp14:editId="097228F3">
          <wp:simplePos x="0" y="0"/>
          <wp:positionH relativeFrom="column">
            <wp:posOffset>-685165</wp:posOffset>
          </wp:positionH>
          <wp:positionV relativeFrom="paragraph">
            <wp:posOffset>-401955</wp:posOffset>
          </wp:positionV>
          <wp:extent cx="7753350" cy="2085975"/>
          <wp:effectExtent l="0" t="0" r="0" b="9525"/>
          <wp:wrapNone/>
          <wp:docPr id="2" name="Picture 2" descr="A person standing in a roo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G_5685.jpg"/>
                  <pic:cNvPicPr/>
                </pic:nvPicPr>
                <pic:blipFill rotWithShape="1">
                  <a:blip r:embed="rId3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24" t="24720" b="38200"/>
                  <a:stretch/>
                </pic:blipFill>
                <pic:spPr bwMode="auto">
                  <a:xfrm>
                    <a:off x="0" y="0"/>
                    <a:ext cx="7753350" cy="2085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8E049D40"/>
    <w:lvl w:ilvl="0">
      <w:start w:val="1"/>
      <w:numFmt w:val="bullet"/>
      <w:pStyle w:val="Lijstopsomteken2"/>
      <w:lvlText w:val="o"/>
      <w:lvlJc w:val="left"/>
      <w:pPr>
        <w:ind w:left="720" w:hanging="360"/>
      </w:pPr>
      <w:rPr>
        <w:rFonts w:hint="default" w:ascii="Courier New" w:hAnsi="Courier New" w:cs="Courier New"/>
        <w:color w:val="107082" w:themeColor="accent2"/>
      </w:rPr>
    </w:lvl>
  </w:abstractNum>
  <w:abstractNum w:abstractNumId="1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hint="default" w:ascii="Symbol" w:hAnsi="Symbol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hint="default" w:ascii="Symbol" w:hAnsi="Symbol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059C5"/>
    <w:multiLevelType w:val="hybridMultilevel"/>
    <w:tmpl w:val="117894FC"/>
    <w:lvl w:ilvl="0" w:tplc="3060231A">
      <w:start w:val="1"/>
      <w:numFmt w:val="bullet"/>
      <w:pStyle w:val="Lijstopsomteken"/>
      <w:lvlText w:val=""/>
      <w:lvlJc w:val="left"/>
      <w:pPr>
        <w:ind w:left="720" w:hanging="360"/>
      </w:pPr>
      <w:rPr>
        <w:rFonts w:hint="default" w:ascii="Symbol" w:hAnsi="Symbol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hint="default" w:ascii="Symbol" w:hAnsi="Symbol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hint="default" w:ascii="Symbol" w:hAnsi="Symbol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8C1828"/>
    <w:multiLevelType w:val="multilevel"/>
    <w:tmpl w:val="FA8A2A5E"/>
    <w:lvl w:ilvl="0">
      <w:start w:val="1"/>
      <w:numFmt w:val="decimal"/>
      <w:pStyle w:val="Lijstnummering"/>
      <w:lvlText w:val="%1."/>
      <w:lvlJc w:val="left"/>
      <w:pPr>
        <w:ind w:left="360" w:hanging="360"/>
      </w:pPr>
      <w:rPr>
        <w:b/>
        <w:color w:val="107082"/>
        <w:u w:color="F0CDA1" w:themeColor="accent1"/>
      </w:rPr>
    </w:lvl>
    <w:lvl w:ilvl="1">
      <w:start w:val="1"/>
      <w:numFmt w:val="lowerLetter"/>
      <w:pStyle w:val="Lijstnummering2"/>
      <w:lvlText w:val="%2."/>
      <w:lvlJc w:val="left"/>
      <w:pPr>
        <w:ind w:left="360" w:hanging="360"/>
      </w:pPr>
      <w:rPr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B8E548B"/>
    <w:multiLevelType w:val="hybridMultilevel"/>
    <w:tmpl w:val="3C4EEE02"/>
    <w:lvl w:ilvl="0" w:tplc="5964A260">
      <w:start w:val="1"/>
      <w:numFmt w:val="decimal"/>
      <w:lvlText w:val="%1."/>
      <w:lvlJc w:val="left"/>
      <w:pPr>
        <w:ind w:left="1080" w:hanging="360"/>
      </w:pPr>
      <w:rPr>
        <w:b/>
        <w:bCs/>
        <w:color w:val="10708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0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703"/>
    <w:rsid w:val="0000092E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66DE2"/>
    <w:rsid w:val="00077931"/>
    <w:rsid w:val="00084E91"/>
    <w:rsid w:val="000900B6"/>
    <w:rsid w:val="000A649E"/>
    <w:rsid w:val="000A7626"/>
    <w:rsid w:val="000B2D28"/>
    <w:rsid w:val="000B5DA2"/>
    <w:rsid w:val="000C1C28"/>
    <w:rsid w:val="000C5872"/>
    <w:rsid w:val="000E0979"/>
    <w:rsid w:val="000E1544"/>
    <w:rsid w:val="000F47C0"/>
    <w:rsid w:val="001155CE"/>
    <w:rsid w:val="001225D9"/>
    <w:rsid w:val="0012403E"/>
    <w:rsid w:val="00124370"/>
    <w:rsid w:val="00160392"/>
    <w:rsid w:val="00164319"/>
    <w:rsid w:val="001A5429"/>
    <w:rsid w:val="001D1C22"/>
    <w:rsid w:val="001E11F1"/>
    <w:rsid w:val="001E1E58"/>
    <w:rsid w:val="00206719"/>
    <w:rsid w:val="00207A17"/>
    <w:rsid w:val="00221078"/>
    <w:rsid w:val="00240312"/>
    <w:rsid w:val="00244BF6"/>
    <w:rsid w:val="00245879"/>
    <w:rsid w:val="00247B17"/>
    <w:rsid w:val="00252E4A"/>
    <w:rsid w:val="00253703"/>
    <w:rsid w:val="002642A8"/>
    <w:rsid w:val="002955AB"/>
    <w:rsid w:val="002A137B"/>
    <w:rsid w:val="0030776F"/>
    <w:rsid w:val="0031130D"/>
    <w:rsid w:val="00314A6F"/>
    <w:rsid w:val="00322F39"/>
    <w:rsid w:val="00334394"/>
    <w:rsid w:val="00347AF5"/>
    <w:rsid w:val="00356CDE"/>
    <w:rsid w:val="00360F98"/>
    <w:rsid w:val="00362478"/>
    <w:rsid w:val="003639D2"/>
    <w:rsid w:val="00374421"/>
    <w:rsid w:val="00396BA9"/>
    <w:rsid w:val="003A1203"/>
    <w:rsid w:val="003B5758"/>
    <w:rsid w:val="003C01B2"/>
    <w:rsid w:val="003D284C"/>
    <w:rsid w:val="003D59A7"/>
    <w:rsid w:val="003D6AFD"/>
    <w:rsid w:val="003E78A7"/>
    <w:rsid w:val="003F0714"/>
    <w:rsid w:val="003F13B0"/>
    <w:rsid w:val="003F5F4A"/>
    <w:rsid w:val="00403423"/>
    <w:rsid w:val="004262DD"/>
    <w:rsid w:val="0042646F"/>
    <w:rsid w:val="00433BFE"/>
    <w:rsid w:val="00433EFA"/>
    <w:rsid w:val="00435096"/>
    <w:rsid w:val="004411FB"/>
    <w:rsid w:val="00443212"/>
    <w:rsid w:val="00476DB4"/>
    <w:rsid w:val="00493EC0"/>
    <w:rsid w:val="00495909"/>
    <w:rsid w:val="004B01C7"/>
    <w:rsid w:val="004B5251"/>
    <w:rsid w:val="004C0453"/>
    <w:rsid w:val="004C432D"/>
    <w:rsid w:val="004C7B3E"/>
    <w:rsid w:val="00513832"/>
    <w:rsid w:val="00526C37"/>
    <w:rsid w:val="00533047"/>
    <w:rsid w:val="00544945"/>
    <w:rsid w:val="00567626"/>
    <w:rsid w:val="00577B45"/>
    <w:rsid w:val="005854DB"/>
    <w:rsid w:val="005919AF"/>
    <w:rsid w:val="005A20E2"/>
    <w:rsid w:val="005B6A1A"/>
    <w:rsid w:val="005C7E0C"/>
    <w:rsid w:val="005D2146"/>
    <w:rsid w:val="005F6388"/>
    <w:rsid w:val="006329E1"/>
    <w:rsid w:val="00633E73"/>
    <w:rsid w:val="00642947"/>
    <w:rsid w:val="00652108"/>
    <w:rsid w:val="00653877"/>
    <w:rsid w:val="00655308"/>
    <w:rsid w:val="00664450"/>
    <w:rsid w:val="00685B4E"/>
    <w:rsid w:val="006936EB"/>
    <w:rsid w:val="006B048A"/>
    <w:rsid w:val="006B2383"/>
    <w:rsid w:val="006C4D5C"/>
    <w:rsid w:val="006D0144"/>
    <w:rsid w:val="006E3FC8"/>
    <w:rsid w:val="006F38DB"/>
    <w:rsid w:val="007157EF"/>
    <w:rsid w:val="00724264"/>
    <w:rsid w:val="00732E34"/>
    <w:rsid w:val="0073670F"/>
    <w:rsid w:val="00740FCE"/>
    <w:rsid w:val="00745AAF"/>
    <w:rsid w:val="00753E67"/>
    <w:rsid w:val="0078010D"/>
    <w:rsid w:val="00784AB5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13EC8"/>
    <w:rsid w:val="00817F8C"/>
    <w:rsid w:val="0082491D"/>
    <w:rsid w:val="0083428B"/>
    <w:rsid w:val="00876F99"/>
    <w:rsid w:val="008820B3"/>
    <w:rsid w:val="00886169"/>
    <w:rsid w:val="0089410F"/>
    <w:rsid w:val="008965F6"/>
    <w:rsid w:val="008A2B5E"/>
    <w:rsid w:val="008B4F8D"/>
    <w:rsid w:val="008D3386"/>
    <w:rsid w:val="008F704C"/>
    <w:rsid w:val="0090206C"/>
    <w:rsid w:val="00902998"/>
    <w:rsid w:val="00902BA9"/>
    <w:rsid w:val="00912C1B"/>
    <w:rsid w:val="0092125E"/>
    <w:rsid w:val="00924319"/>
    <w:rsid w:val="009355C2"/>
    <w:rsid w:val="00952A7A"/>
    <w:rsid w:val="00974BF8"/>
    <w:rsid w:val="009A3B33"/>
    <w:rsid w:val="009A45A0"/>
    <w:rsid w:val="009A7D36"/>
    <w:rsid w:val="009B35B5"/>
    <w:rsid w:val="009B3A56"/>
    <w:rsid w:val="009B4773"/>
    <w:rsid w:val="009D2556"/>
    <w:rsid w:val="00A0780F"/>
    <w:rsid w:val="00A33978"/>
    <w:rsid w:val="00A371D8"/>
    <w:rsid w:val="00A630FD"/>
    <w:rsid w:val="00A67285"/>
    <w:rsid w:val="00A700DC"/>
    <w:rsid w:val="00A74908"/>
    <w:rsid w:val="00A8112E"/>
    <w:rsid w:val="00A91213"/>
    <w:rsid w:val="00A960DC"/>
    <w:rsid w:val="00AA29B1"/>
    <w:rsid w:val="00AA387F"/>
    <w:rsid w:val="00AA66D7"/>
    <w:rsid w:val="00AC3653"/>
    <w:rsid w:val="00AE0241"/>
    <w:rsid w:val="00AE5008"/>
    <w:rsid w:val="00B12D81"/>
    <w:rsid w:val="00B26302"/>
    <w:rsid w:val="00B37B3B"/>
    <w:rsid w:val="00B44C47"/>
    <w:rsid w:val="00B57756"/>
    <w:rsid w:val="00B57F4F"/>
    <w:rsid w:val="00B6469E"/>
    <w:rsid w:val="00B73A11"/>
    <w:rsid w:val="00B7636D"/>
    <w:rsid w:val="00B80CF1"/>
    <w:rsid w:val="00BA2A38"/>
    <w:rsid w:val="00BA31C4"/>
    <w:rsid w:val="00BB02E6"/>
    <w:rsid w:val="00BB60C6"/>
    <w:rsid w:val="00BD0C60"/>
    <w:rsid w:val="00C17BCF"/>
    <w:rsid w:val="00C233CE"/>
    <w:rsid w:val="00C3246A"/>
    <w:rsid w:val="00C65564"/>
    <w:rsid w:val="00CA61D8"/>
    <w:rsid w:val="00CD1D98"/>
    <w:rsid w:val="00CF1267"/>
    <w:rsid w:val="00CF2AF8"/>
    <w:rsid w:val="00D13200"/>
    <w:rsid w:val="00D26769"/>
    <w:rsid w:val="00D27AF8"/>
    <w:rsid w:val="00D47094"/>
    <w:rsid w:val="00D47F33"/>
    <w:rsid w:val="00D50164"/>
    <w:rsid w:val="00D6543F"/>
    <w:rsid w:val="00D74E0C"/>
    <w:rsid w:val="00D8068C"/>
    <w:rsid w:val="00D876D8"/>
    <w:rsid w:val="00D94688"/>
    <w:rsid w:val="00DA2D18"/>
    <w:rsid w:val="00DA62FC"/>
    <w:rsid w:val="00DB5A2E"/>
    <w:rsid w:val="00DC0528"/>
    <w:rsid w:val="00DC1104"/>
    <w:rsid w:val="00DC7466"/>
    <w:rsid w:val="00DC7E1C"/>
    <w:rsid w:val="00DE65A2"/>
    <w:rsid w:val="00DF2DCC"/>
    <w:rsid w:val="00E01D0E"/>
    <w:rsid w:val="00E16215"/>
    <w:rsid w:val="00E31650"/>
    <w:rsid w:val="00E35169"/>
    <w:rsid w:val="00E53724"/>
    <w:rsid w:val="00E552C8"/>
    <w:rsid w:val="00E74E4A"/>
    <w:rsid w:val="00E75006"/>
    <w:rsid w:val="00E842C2"/>
    <w:rsid w:val="00E84350"/>
    <w:rsid w:val="00E85863"/>
    <w:rsid w:val="00E91AE4"/>
    <w:rsid w:val="00EA431D"/>
    <w:rsid w:val="00EB5982"/>
    <w:rsid w:val="00EC4BCD"/>
    <w:rsid w:val="00F217D3"/>
    <w:rsid w:val="00F23F52"/>
    <w:rsid w:val="00F243D8"/>
    <w:rsid w:val="00F33F5E"/>
    <w:rsid w:val="00F60840"/>
    <w:rsid w:val="00F62F39"/>
    <w:rsid w:val="00F75B86"/>
    <w:rsid w:val="00F77933"/>
    <w:rsid w:val="00F8411A"/>
    <w:rsid w:val="00F96D43"/>
    <w:rsid w:val="00FB1673"/>
    <w:rsid w:val="00FB315C"/>
    <w:rsid w:val="00FC1405"/>
    <w:rsid w:val="00FF0913"/>
    <w:rsid w:val="00FF7EFE"/>
    <w:rsid w:val="02063B28"/>
    <w:rsid w:val="068FD3DC"/>
    <w:rsid w:val="079CBF2C"/>
    <w:rsid w:val="0AD45FEE"/>
    <w:rsid w:val="0ADDCDCA"/>
    <w:rsid w:val="0B07D715"/>
    <w:rsid w:val="0E0C00B0"/>
    <w:rsid w:val="1188BD27"/>
    <w:rsid w:val="1192720F"/>
    <w:rsid w:val="143EF2C4"/>
    <w:rsid w:val="15691B72"/>
    <w:rsid w:val="168D2DBB"/>
    <w:rsid w:val="1AD15B5B"/>
    <w:rsid w:val="1B92EFAA"/>
    <w:rsid w:val="219909DE"/>
    <w:rsid w:val="288E5E5A"/>
    <w:rsid w:val="28D5550A"/>
    <w:rsid w:val="299B49AA"/>
    <w:rsid w:val="2B3A0801"/>
    <w:rsid w:val="2C8B3D0C"/>
    <w:rsid w:val="2CC3A7D3"/>
    <w:rsid w:val="2D025B81"/>
    <w:rsid w:val="2D79A39F"/>
    <w:rsid w:val="2E6636A6"/>
    <w:rsid w:val="327243EE"/>
    <w:rsid w:val="3285C798"/>
    <w:rsid w:val="32BA7CB0"/>
    <w:rsid w:val="35D5CA3E"/>
    <w:rsid w:val="35E6AB55"/>
    <w:rsid w:val="374DA8B2"/>
    <w:rsid w:val="384267C4"/>
    <w:rsid w:val="3B80D6D5"/>
    <w:rsid w:val="3EA31BA1"/>
    <w:rsid w:val="3FB009E8"/>
    <w:rsid w:val="41FD7C16"/>
    <w:rsid w:val="453BB158"/>
    <w:rsid w:val="46D781B9"/>
    <w:rsid w:val="48683436"/>
    <w:rsid w:val="49EE4B7F"/>
    <w:rsid w:val="4A4B3E16"/>
    <w:rsid w:val="4A51FA71"/>
    <w:rsid w:val="4B5E50C1"/>
    <w:rsid w:val="4BF64ED5"/>
    <w:rsid w:val="4CEDF729"/>
    <w:rsid w:val="506E51DA"/>
    <w:rsid w:val="52E3D7F5"/>
    <w:rsid w:val="56459815"/>
    <w:rsid w:val="565E8DF0"/>
    <w:rsid w:val="57945332"/>
    <w:rsid w:val="586F989D"/>
    <w:rsid w:val="597230EE"/>
    <w:rsid w:val="5A1C0295"/>
    <w:rsid w:val="5F53ED64"/>
    <w:rsid w:val="668DEF7B"/>
    <w:rsid w:val="6B070497"/>
    <w:rsid w:val="6C225BFE"/>
    <w:rsid w:val="6E09F99A"/>
    <w:rsid w:val="71DD0FD3"/>
    <w:rsid w:val="72AF2219"/>
    <w:rsid w:val="744AF27A"/>
    <w:rsid w:val="75FEF6DE"/>
    <w:rsid w:val="79E07B42"/>
    <w:rsid w:val="7D56A618"/>
    <w:rsid w:val="7E39D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4CF93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qFormat="1"/>
    <w:lsdException w:name="heading 6" w:uiPriority="9" w:semiHidden="1" w:qFormat="1"/>
    <w:lsdException w:name="heading 7" w:uiPriority="9" w:semiHidden="1" w:qFormat="1"/>
    <w:lsdException w:name="heading 8" w:uiPriority="9" w:semiHidden="1" w:qFormat="1"/>
    <w:lsdException w:name="heading 9" w:uiPriority="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/>
    <w:lsdException w:name="toc 4" w:uiPriority="39" w:semiHidden="1"/>
    <w:lsdException w:name="toc 5" w:uiPriority="39" w:semiHidden="1"/>
    <w:lsdException w:name="toc 6" w:uiPriority="39" w:semiHidden="1"/>
    <w:lsdException w:name="toc 7" w:uiPriority="39" w:semiHidden="1"/>
    <w:lsdException w:name="toc 8" w:uiPriority="39" w:semiHidden="1"/>
    <w:lsdException w:name="toc 9" w:uiPriority="39" w:semiHidden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semiHidden="1" w:qFormat="1"/>
    <w:lsdException w:name="Intense Quote" w:uiPriority="30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semiHidden="1" w:qFormat="1"/>
    <w:lsdException w:name="Intense Reference" w:uiPriority="32" w:semiHidden="1" w:qFormat="1"/>
    <w:lsdException w:name="Book Title" w:uiPriority="33" w:semiHidden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ard" w:default="1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5854DB"/>
    <w:pPr>
      <w:keepNext/>
      <w:keepLines/>
      <w:pBdr>
        <w:bottom w:val="single" w:color="F0CDA1" w:themeColor="accent1" w:sz="24" w:space="4"/>
      </w:pBdr>
      <w:spacing w:before="360"/>
      <w:outlineLvl w:val="0"/>
    </w:pPr>
    <w:rPr>
      <w:rFonts w:asciiTheme="majorHAnsi" w:hAnsiTheme="majorHAnsi" w:eastAsiaTheme="majorEastAsia" w:cstheme="majorBidi"/>
      <w:b/>
      <w:color w:val="107082" w:themeColor="accent2"/>
      <w:sz w:val="36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Kop3">
    <w:name w:val="heading 3"/>
    <w:basedOn w:val="Standaard"/>
    <w:next w:val="Standaard"/>
    <w:link w:val="Kop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AC6C1B" w:themeColor="accent1" w:themeShade="7F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E29E4A" w:themeColor="accent1" w:themeShade="BF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styleId="KoptekstChar" w:customStyle="1">
    <w:name w:val="Koptekst Char"/>
    <w:basedOn w:val="Standaardalinea-lettertype"/>
    <w:link w:val="Koptekst"/>
    <w:uiPriority w:val="99"/>
    <w:rsid w:val="00A67285"/>
    <w:rPr>
      <w:rFonts w:cstheme="minorHAnsi"/>
      <w:i/>
      <w:color w:val="331D01"/>
      <w:sz w:val="24"/>
    </w:rPr>
  </w:style>
  <w:style w:type="paragraph" w:styleId="Voettekst">
    <w:name w:val="footer"/>
    <w:basedOn w:val="Standaard"/>
    <w:link w:val="VoettekstChar"/>
    <w:uiPriority w:val="99"/>
    <w:rsid w:val="005C7E0C"/>
    <w:pPr>
      <w:pBdr>
        <w:top w:val="single" w:color="64B2C1" w:themeColor="background2" w:sz="8" w:space="1"/>
      </w:pBdr>
      <w:tabs>
        <w:tab w:val="right" w:pos="10080"/>
      </w:tabs>
      <w:spacing w:after="0" w:line="240" w:lineRule="auto"/>
    </w:pPr>
    <w:rPr>
      <w:sz w:val="18"/>
    </w:rPr>
  </w:style>
  <w:style w:type="character" w:styleId="VoettekstChar" w:customStyle="1">
    <w:name w:val="Voettekst Char"/>
    <w:basedOn w:val="Standaardalinea-lettertype"/>
    <w:link w:val="Voettekst"/>
    <w:uiPriority w:val="99"/>
    <w:rsid w:val="005C7E0C"/>
    <w:rPr>
      <w:color w:val="595959" w:themeColor="text1" w:themeTint="A6"/>
      <w:sz w:val="18"/>
    </w:rPr>
  </w:style>
  <w:style w:type="character" w:styleId="Tekstvantijdelijkeaanduiding">
    <w:name w:val="Placeholder Text"/>
    <w:basedOn w:val="Standaardalinea-lettertype"/>
    <w:uiPriority w:val="99"/>
    <w:semiHidden/>
    <w:rsid w:val="005A20E2"/>
    <w:rPr>
      <w:color w:val="808080"/>
    </w:rPr>
  </w:style>
  <w:style w:type="paragraph" w:styleId="Titel">
    <w:name w:val="Title"/>
    <w:basedOn w:val="Standaard"/>
    <w:next w:val="Standaard"/>
    <w:link w:val="TitelChar"/>
    <w:uiPriority w:val="10"/>
    <w:qFormat/>
    <w:rsid w:val="005854DB"/>
    <w:pPr>
      <w:spacing w:after="0"/>
      <w:contextualSpacing/>
      <w:jc w:val="center"/>
    </w:pPr>
    <w:rPr>
      <w:rFonts w:asciiTheme="majorHAnsi" w:hAnsiTheme="majorHAnsi"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character" w:styleId="TitelChar" w:customStyle="1">
    <w:name w:val="Titel Char"/>
    <w:basedOn w:val="Standaardalinea-lettertype"/>
    <w:link w:val="Titel"/>
    <w:uiPriority w:val="10"/>
    <w:rsid w:val="005854DB"/>
    <w:rPr>
      <w:rFonts w:asciiTheme="majorHAnsi" w:hAnsiTheme="majorHAnsi"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styleId="Kop1Char" w:customStyle="1">
    <w:name w:val="Kop 1 Char"/>
    <w:basedOn w:val="Standaardalinea-lettertype"/>
    <w:link w:val="Kop1"/>
    <w:uiPriority w:val="9"/>
    <w:rsid w:val="005854DB"/>
    <w:rPr>
      <w:rFonts w:asciiTheme="majorHAnsi" w:hAnsiTheme="majorHAnsi" w:eastAsiaTheme="majorEastAsia" w:cstheme="majorBidi"/>
      <w:b/>
      <w:color w:val="107082" w:themeColor="accent2"/>
      <w:sz w:val="36"/>
      <w:szCs w:val="32"/>
    </w:rPr>
  </w:style>
  <w:style w:type="paragraph" w:styleId="Default" w:customStyle="1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3" w:customStyle="1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jstalinea">
    <w:name w:val="List Paragraph"/>
    <w:basedOn w:val="Standaard"/>
    <w:uiPriority w:val="34"/>
    <w:semiHidden/>
    <w:qFormat/>
    <w:rsid w:val="005D2146"/>
    <w:pPr>
      <w:ind w:left="720"/>
      <w:contextualSpacing/>
    </w:pPr>
  </w:style>
  <w:style w:type="character" w:styleId="Subtielebenadrukking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Nadruk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ievebenadrukking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elraster">
    <w:name w:val="Table Grid"/>
    <w:basedOn w:val="Standaardtabel"/>
    <w:uiPriority w:val="39"/>
    <w:rsid w:val="0007793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styleId="Kop2Char" w:customStyle="1">
    <w:name w:val="Kop 2 Char"/>
    <w:basedOn w:val="Standaardalinea-lettertype"/>
    <w:link w:val="Kop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styleId="Kop3Char" w:customStyle="1">
    <w:name w:val="Kop 3 Char"/>
    <w:basedOn w:val="Standaardalinea-lettertype"/>
    <w:link w:val="Kop3"/>
    <w:uiPriority w:val="9"/>
    <w:semiHidden/>
    <w:rsid w:val="00347AF5"/>
    <w:rPr>
      <w:rFonts w:asciiTheme="majorHAnsi" w:hAnsiTheme="majorHAnsi" w:eastAsiaTheme="majorEastAsia" w:cstheme="majorBidi"/>
      <w:color w:val="AC6C1B" w:themeColor="accent1" w:themeShade="7F"/>
      <w:sz w:val="24"/>
      <w:szCs w:val="24"/>
    </w:rPr>
  </w:style>
  <w:style w:type="character" w:styleId="Kop4Char" w:customStyle="1">
    <w:name w:val="Kop 4 Char"/>
    <w:basedOn w:val="Standaardalinea-lettertype"/>
    <w:link w:val="Kop4"/>
    <w:uiPriority w:val="9"/>
    <w:semiHidden/>
    <w:rsid w:val="00347AF5"/>
    <w:rPr>
      <w:rFonts w:asciiTheme="majorHAnsi" w:hAnsiTheme="majorHAnsi" w:eastAsiaTheme="majorEastAsia" w:cstheme="majorBidi"/>
      <w:i/>
      <w:iCs/>
      <w:color w:val="E29E4A" w:themeColor="accent1" w:themeShade="BF"/>
      <w:sz w:val="24"/>
    </w:rPr>
  </w:style>
  <w:style w:type="paragraph" w:styleId="Kopvaninhoudsopgave">
    <w:name w:val="TOC Heading"/>
    <w:basedOn w:val="Standaard"/>
    <w:next w:val="Standaard"/>
    <w:uiPriority w:val="39"/>
    <w:semiHidden/>
    <w:qFormat/>
    <w:rsid w:val="00D94688"/>
    <w:pPr>
      <w:pBdr>
        <w:bottom w:val="single" w:color="F0CDA1" w:themeColor="accent1" w:sz="24" w:space="1"/>
      </w:pBdr>
    </w:pPr>
    <w:rPr>
      <w:rFonts w:asciiTheme="majorHAnsi" w:hAnsiTheme="majorHAnsi"/>
      <w:b/>
      <w:color w:val="107082" w:themeColor="accent2"/>
      <w:sz w:val="40"/>
    </w:rPr>
  </w:style>
  <w:style w:type="paragraph" w:styleId="Inhopg1">
    <w:name w:val="toc 1"/>
    <w:basedOn w:val="Standaard"/>
    <w:next w:val="Standaard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Standaardalinea-lettertype"/>
    <w:uiPriority w:val="99"/>
    <w:semiHidden/>
    <w:rsid w:val="001E1E58"/>
    <w:rPr>
      <w:color w:val="000000" w:themeColor="hyperlink"/>
      <w:u w:val="single"/>
    </w:rPr>
  </w:style>
  <w:style w:type="paragraph" w:styleId="Inhopg2">
    <w:name w:val="toc 2"/>
    <w:basedOn w:val="Standaard"/>
    <w:next w:val="Standaard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7C136F"/>
    <w:rPr>
      <w:sz w:val="16"/>
      <w:szCs w:val="16"/>
    </w:rPr>
  </w:style>
  <w:style w:type="paragraph" w:styleId="Geenafstand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jstopsomteken">
    <w:name w:val="List Bullet"/>
    <w:basedOn w:val="Standaard"/>
    <w:uiPriority w:val="99"/>
    <w:semiHidden/>
    <w:rsid w:val="0003123C"/>
    <w:pPr>
      <w:numPr>
        <w:numId w:val="1"/>
      </w:numPr>
      <w:spacing w:before="0" w:after="200" w:line="276" w:lineRule="auto"/>
      <w:ind w:left="340" w:hanging="340"/>
    </w:pPr>
  </w:style>
  <w:style w:type="paragraph" w:styleId="Lijstnummering">
    <w:name w:val="List Number"/>
    <w:basedOn w:val="Standaard"/>
    <w:uiPriority w:val="99"/>
    <w:qFormat/>
    <w:rsid w:val="00685B4E"/>
    <w:pPr>
      <w:numPr>
        <w:numId w:val="6"/>
      </w:numPr>
      <w:spacing w:before="0" w:line="276" w:lineRule="auto"/>
    </w:pPr>
  </w:style>
  <w:style w:type="character" w:styleId="Zwaar">
    <w:name w:val="Strong"/>
    <w:basedOn w:val="Standaardalinea-lettertype"/>
    <w:uiPriority w:val="22"/>
    <w:semiHidden/>
    <w:qFormat/>
    <w:rsid w:val="00BA31C4"/>
    <w:rPr>
      <w:b/>
      <w:bCs/>
    </w:rPr>
  </w:style>
  <w:style w:type="character" w:styleId="Bold" w:customStyle="1">
    <w:name w:val="Bold"/>
    <w:uiPriority w:val="1"/>
    <w:semiHidden/>
    <w:qFormat/>
    <w:rsid w:val="00BA31C4"/>
    <w:rPr>
      <w:b/>
      <w:bCs/>
    </w:rPr>
  </w:style>
  <w:style w:type="paragraph" w:styleId="Lijstopsomteken2">
    <w:name w:val="List Bullet 2"/>
    <w:basedOn w:val="Standaard"/>
    <w:uiPriority w:val="99"/>
    <w:semiHidden/>
    <w:rsid w:val="00D27AF8"/>
    <w:pPr>
      <w:numPr>
        <w:numId w:val="7"/>
      </w:numPr>
      <w:spacing w:before="0"/>
    </w:pPr>
  </w:style>
  <w:style w:type="paragraph" w:styleId="Graphheading1" w:customStyle="1">
    <w:name w:val="Graph heading 1"/>
    <w:basedOn w:val="Standaard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styleId="Graphheading2" w:customStyle="1">
    <w:name w:val="Graph heading 2"/>
    <w:basedOn w:val="Standaard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styleId="Graphheading3" w:customStyle="1">
    <w:name w:val="Graph heading 3"/>
    <w:basedOn w:val="Standaard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styleId="Graphheading4" w:customStyle="1">
    <w:name w:val="Graph heading 4"/>
    <w:basedOn w:val="Standaard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styleId="Graphbullet" w:customStyle="1">
    <w:name w:val="Graph bullet"/>
    <w:basedOn w:val="Standaard"/>
    <w:semiHidden/>
    <w:qFormat/>
    <w:rsid w:val="008965F6"/>
    <w:pPr>
      <w:numPr>
        <w:numId w:val="2"/>
      </w:numPr>
      <w:spacing w:before="0" w:after="0" w:line="216" w:lineRule="auto"/>
      <w:ind w:left="284" w:hanging="284"/>
    </w:pPr>
    <w:rPr>
      <w:sz w:val="20"/>
    </w:rPr>
  </w:style>
  <w:style w:type="paragraph" w:styleId="Graphbullet2" w:customStyle="1">
    <w:name w:val="Graph bullet 2"/>
    <w:basedOn w:val="Standaard"/>
    <w:semiHidden/>
    <w:qFormat/>
    <w:rsid w:val="008965F6"/>
    <w:pPr>
      <w:numPr>
        <w:numId w:val="4"/>
      </w:numPr>
      <w:spacing w:before="0" w:after="0" w:line="216" w:lineRule="auto"/>
      <w:ind w:left="284" w:hanging="284"/>
    </w:pPr>
    <w:rPr>
      <w:sz w:val="20"/>
    </w:rPr>
  </w:style>
  <w:style w:type="paragraph" w:styleId="Graphbullet3" w:customStyle="1">
    <w:name w:val="Graph bullet 3"/>
    <w:basedOn w:val="Standaard"/>
    <w:semiHidden/>
    <w:qFormat/>
    <w:rsid w:val="008965F6"/>
    <w:pPr>
      <w:numPr>
        <w:numId w:val="3"/>
      </w:numPr>
      <w:spacing w:before="0" w:after="0" w:line="216" w:lineRule="auto"/>
      <w:ind w:left="284" w:hanging="284"/>
    </w:pPr>
    <w:rPr>
      <w:sz w:val="20"/>
    </w:rPr>
  </w:style>
  <w:style w:type="paragraph" w:styleId="Graphbullet4" w:customStyle="1">
    <w:name w:val="Graph bullet 4"/>
    <w:basedOn w:val="Standaard"/>
    <w:semiHidden/>
    <w:qFormat/>
    <w:rsid w:val="008965F6"/>
    <w:pPr>
      <w:numPr>
        <w:numId w:val="5"/>
      </w:numPr>
      <w:spacing w:before="0" w:after="0" w:line="240" w:lineRule="auto"/>
      <w:ind w:left="284" w:hanging="284"/>
    </w:pPr>
    <w:rPr>
      <w:sz w:val="20"/>
    </w:rPr>
  </w:style>
  <w:style w:type="paragraph" w:styleId="TableTextLarge" w:customStyle="1">
    <w:name w:val="Table Text Large"/>
    <w:basedOn w:val="Standaard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jstnummering2">
    <w:name w:val="List Number 2"/>
    <w:basedOn w:val="Standaard"/>
    <w:uiPriority w:val="99"/>
    <w:qFormat/>
    <w:rsid w:val="00685B4E"/>
    <w:pPr>
      <w:numPr>
        <w:ilvl w:val="1"/>
        <w:numId w:val="6"/>
      </w:numPr>
      <w:spacing w:before="0" w:line="271" w:lineRule="auto"/>
    </w:pPr>
  </w:style>
  <w:style w:type="paragraph" w:styleId="Checkbox" w:customStyle="1">
    <w:name w:val="Checkbox"/>
    <w:basedOn w:val="Standaard"/>
    <w:qFormat/>
    <w:rsid w:val="00A67285"/>
    <w:pPr>
      <w:spacing w:before="0" w:after="0"/>
    </w:pPr>
  </w:style>
  <w:style w:type="paragraph" w:styleId="Header1" w:customStyle="1">
    <w:name w:val="Header 1"/>
    <w:basedOn w:val="Standaard"/>
    <w:next w:val="Standaard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styleId="Header1Char" w:customStyle="1">
    <w:name w:val="Header 1 Char"/>
    <w:basedOn w:val="Standaardalinea-lettertype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  <w:style w:type="paragraph" w:styleId="Border" w:customStyle="1">
    <w:name w:val="Border"/>
    <w:basedOn w:val="Kop1"/>
    <w:link w:val="BorderChar"/>
    <w:autoRedefine/>
    <w:qFormat/>
    <w:rsid w:val="00D47F33"/>
    <w:pPr>
      <w:pBdr>
        <w:top w:val="single" w:color="F99927" w:themeColor="accent5" w:sz="24" w:space="1"/>
        <w:left w:val="single" w:color="F99927" w:themeColor="accent5" w:sz="24" w:space="4"/>
        <w:bottom w:val="single" w:color="F99927" w:themeColor="accent5" w:sz="24" w:space="4"/>
        <w:right w:val="single" w:color="F99927" w:themeColor="accent5" w:sz="24" w:space="4"/>
      </w:pBdr>
    </w:pPr>
  </w:style>
  <w:style w:type="character" w:styleId="BorderChar" w:customStyle="1">
    <w:name w:val="Border Char"/>
    <w:basedOn w:val="Kop1Char"/>
    <w:link w:val="Border"/>
    <w:rsid w:val="00D47F33"/>
    <w:rPr>
      <w:rFonts w:asciiTheme="majorHAnsi" w:hAnsiTheme="majorHAnsi" w:eastAsiaTheme="majorEastAsia" w:cstheme="majorBidi"/>
      <w:b/>
      <w:color w:val="107082" w:themeColor="accent2"/>
      <w:sz w:val="36"/>
      <w:szCs w:val="32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semiHidden/>
    <w:rPr>
      <w:color w:val="595959" w:themeColor="text1" w:themeTint="A6"/>
      <w:sz w:val="20"/>
      <w:szCs w:val="20"/>
    </w:rPr>
  </w:style>
  <w:style w:type="character" w:styleId="UnresolvedMention" w:customStyle="1">
    <w:name w:val="Unresolved Mention"/>
    <w:basedOn w:val="Standaardalinea-lettertype"/>
    <w:uiPriority w:val="99"/>
    <w:semiHidden/>
    <w:unhideWhenUsed/>
    <w:rsid w:val="009A7D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glossaryDocument" Target="glossary/document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2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header" Target="header2.xm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hyperlink" Target="https://www.instagram.com/defietsmeesters/" TargetMode="External" Id="R15224c071b6c496c" /><Relationship Type="http://schemas.openxmlformats.org/officeDocument/2006/relationships/hyperlink" Target="mailto:jelle.bakker@sporturecht.nl" TargetMode="External" Id="Rc6c608b02b67464e" 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ew\AppData\Roaming\Microsoft\Templates\Small%20business%20start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B6C784CB0CC40CB9B67481BB9137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DB781-D939-42DB-A373-4031861EECE7}"/>
      </w:docPartPr>
      <w:docPartBody>
        <w:p w:rsidR="00C115F6" w:rsidRDefault="004B01C7">
          <w:pPr>
            <w:pStyle w:val="9B6C784CB0CC40CB9B67481BB913760D"/>
          </w:pPr>
          <w:r w:rsidRPr="003639D2">
            <w:t>OFFICE-BASED AGENCY</w:t>
          </w:r>
        </w:p>
      </w:docPartBody>
    </w:docPart>
    <w:docPart>
      <w:docPartPr>
        <w:name w:val="5E622F7EA48C454C834A5AC442B22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1043FC-28B3-43EE-BA53-2D3926E8FD7A}"/>
      </w:docPartPr>
      <w:docPartBody>
        <w:p w:rsidR="00C115F6" w:rsidRDefault="004B01C7">
          <w:pPr>
            <w:pStyle w:val="5E622F7EA48C454C834A5AC442B22759"/>
          </w:pPr>
          <w:r w:rsidRPr="003639D2">
            <w:t>Startup Checklist</w:t>
          </w:r>
        </w:p>
      </w:docPartBody>
    </w:docPart>
    <w:docPart>
      <w:docPartPr>
        <w:name w:val="5AF614F4540A4C008A9E2322D4B9E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C3F5B5-EAE6-422C-AD4D-1CA157A355AA}"/>
      </w:docPartPr>
      <w:docPartBody>
        <w:p w:rsidR="00C115F6" w:rsidRDefault="004B01C7">
          <w:pPr>
            <w:pStyle w:val="5AF614F4540A4C008A9E2322D4B9E350"/>
          </w:pPr>
          <w:r w:rsidRPr="00207A17">
            <w:t>Let the local or regional press know you are opening and when.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1C7"/>
    <w:rsid w:val="001A26D0"/>
    <w:rsid w:val="004B01C7"/>
    <w:rsid w:val="006528FF"/>
    <w:rsid w:val="00694B74"/>
    <w:rsid w:val="00896AC2"/>
    <w:rsid w:val="00AD76F5"/>
    <w:rsid w:val="00C115F6"/>
    <w:rsid w:val="00FD3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9B6C784CB0CC40CB9B67481BB913760D">
    <w:name w:val="9B6C784CB0CC40CB9B67481BB913760D"/>
  </w:style>
  <w:style w:type="paragraph" w:customStyle="1" w:styleId="5E622F7EA48C454C834A5AC442B22759">
    <w:name w:val="5E622F7EA48C454C834A5AC442B22759"/>
  </w:style>
  <w:style w:type="paragraph" w:customStyle="1" w:styleId="F68AA48ADBB5457BBDF0C9FAD998CBA1">
    <w:name w:val="F68AA48ADBB5457BBDF0C9FAD998CBA1"/>
  </w:style>
  <w:style w:type="paragraph" w:customStyle="1" w:styleId="CD47FAE0CA3D4EFE9BDFB4489D463477">
    <w:name w:val="CD47FAE0CA3D4EFE9BDFB4489D463477"/>
  </w:style>
  <w:style w:type="paragraph" w:customStyle="1" w:styleId="649D9AB21E514C6FA723357A122BE9B0">
    <w:name w:val="649D9AB21E514C6FA723357A122BE9B0"/>
  </w:style>
  <w:style w:type="paragraph" w:customStyle="1" w:styleId="1C3627B68F6B48B08A34A4BCDEF558C9">
    <w:name w:val="1C3627B68F6B48B08A34A4BCDEF558C9"/>
  </w:style>
  <w:style w:type="paragraph" w:customStyle="1" w:styleId="DFF6556E2A8E47F1ADFE40AA78D1FD96">
    <w:name w:val="DFF6556E2A8E47F1ADFE40AA78D1FD96"/>
  </w:style>
  <w:style w:type="paragraph" w:customStyle="1" w:styleId="92BD4590EE014EB68024A0E8AC9AC518">
    <w:name w:val="92BD4590EE014EB68024A0E8AC9AC518"/>
  </w:style>
  <w:style w:type="paragraph" w:customStyle="1" w:styleId="9C480A3A72D3428E8AB8C27646656DA8">
    <w:name w:val="9C480A3A72D3428E8AB8C27646656DA8"/>
  </w:style>
  <w:style w:type="paragraph" w:customStyle="1" w:styleId="87BE51519CAE49399B5ADCDB58E2FFEB">
    <w:name w:val="87BE51519CAE49399B5ADCDB58E2FFEB"/>
  </w:style>
  <w:style w:type="paragraph" w:customStyle="1" w:styleId="30E086FD24194590BC94A27ABD5CA18B">
    <w:name w:val="30E086FD24194590BC94A27ABD5CA18B"/>
  </w:style>
  <w:style w:type="paragraph" w:customStyle="1" w:styleId="42669154C71946C5A51864F2E93BD958">
    <w:name w:val="42669154C71946C5A51864F2E93BD958"/>
  </w:style>
  <w:style w:type="paragraph" w:customStyle="1" w:styleId="0B410E681F7B4D818848BE21EC57693D">
    <w:name w:val="0B410E681F7B4D818848BE21EC57693D"/>
  </w:style>
  <w:style w:type="paragraph" w:customStyle="1" w:styleId="917378C9AF4F4672958AEE5115126ABD">
    <w:name w:val="917378C9AF4F4672958AEE5115126ABD"/>
  </w:style>
  <w:style w:type="paragraph" w:customStyle="1" w:styleId="4AD6700E002440AEABA62C251C987A69">
    <w:name w:val="4AD6700E002440AEABA62C251C987A69"/>
  </w:style>
  <w:style w:type="paragraph" w:customStyle="1" w:styleId="FDF04F3008E9419E8B052B3F7CA4AF24">
    <w:name w:val="FDF04F3008E9419E8B052B3F7CA4AF24"/>
  </w:style>
  <w:style w:type="paragraph" w:customStyle="1" w:styleId="0D7E9AE684DC4229BD0638CEF6FBD146">
    <w:name w:val="0D7E9AE684DC4229BD0638CEF6FBD146"/>
  </w:style>
  <w:style w:type="paragraph" w:customStyle="1" w:styleId="61C41243E07F4B69A2D24DA4B8F89320">
    <w:name w:val="61C41243E07F4B69A2D24DA4B8F89320"/>
  </w:style>
  <w:style w:type="paragraph" w:customStyle="1" w:styleId="04B04AEE2F1B42FBAA5FF79AA5B451BD">
    <w:name w:val="04B04AEE2F1B42FBAA5FF79AA5B451BD"/>
  </w:style>
  <w:style w:type="paragraph" w:customStyle="1" w:styleId="7B30AD96BA8942E8A38367B335EAE88F">
    <w:name w:val="7B30AD96BA8942E8A38367B335EAE88F"/>
  </w:style>
  <w:style w:type="paragraph" w:customStyle="1" w:styleId="CAB996EA9FDF44C592394D3D91C630B4">
    <w:name w:val="CAB996EA9FDF44C592394D3D91C630B4"/>
  </w:style>
  <w:style w:type="paragraph" w:customStyle="1" w:styleId="8AE467BDA1F04BBAA8AD038D7BD34234">
    <w:name w:val="8AE467BDA1F04BBAA8AD038D7BD34234"/>
  </w:style>
  <w:style w:type="paragraph" w:customStyle="1" w:styleId="B36E85D695D6441E9C61D115A373EE07">
    <w:name w:val="B36E85D695D6441E9C61D115A373EE07"/>
  </w:style>
  <w:style w:type="paragraph" w:customStyle="1" w:styleId="A839003723C644F8BB609FF2B1DC698E">
    <w:name w:val="A839003723C644F8BB609FF2B1DC698E"/>
  </w:style>
  <w:style w:type="paragraph" w:customStyle="1" w:styleId="5D34A7922E8047CF97235C9CF1889678">
    <w:name w:val="5D34A7922E8047CF97235C9CF1889678"/>
  </w:style>
  <w:style w:type="paragraph" w:customStyle="1" w:styleId="9E44AC1BB76F4F03A7475E4FF26FFBB7">
    <w:name w:val="9E44AC1BB76F4F03A7475E4FF26FFBB7"/>
  </w:style>
  <w:style w:type="paragraph" w:customStyle="1" w:styleId="3386446EBD1046428DA196A3B2D4B496">
    <w:name w:val="3386446EBD1046428DA196A3B2D4B496"/>
  </w:style>
  <w:style w:type="paragraph" w:customStyle="1" w:styleId="02913D010E054D9F9A9684B011090F37">
    <w:name w:val="02913D010E054D9F9A9684B011090F37"/>
  </w:style>
  <w:style w:type="paragraph" w:customStyle="1" w:styleId="26113DF2CD3C4F63816290E5F817105D">
    <w:name w:val="26113DF2CD3C4F63816290E5F817105D"/>
  </w:style>
  <w:style w:type="paragraph" w:customStyle="1" w:styleId="4A5F8AF5A3EC4D0EA6D7879AB8E7E9F4">
    <w:name w:val="4A5F8AF5A3EC4D0EA6D7879AB8E7E9F4"/>
  </w:style>
  <w:style w:type="paragraph" w:customStyle="1" w:styleId="54C29A2B3F25461387EC394AFD9BCB60">
    <w:name w:val="54C29A2B3F25461387EC394AFD9BCB60"/>
  </w:style>
  <w:style w:type="paragraph" w:customStyle="1" w:styleId="D135439A05234DEAA07BD097B8B97F8F">
    <w:name w:val="D135439A05234DEAA07BD097B8B97F8F"/>
  </w:style>
  <w:style w:type="paragraph" w:customStyle="1" w:styleId="5220F62DA8184FF2B285AA007D9848CC">
    <w:name w:val="5220F62DA8184FF2B285AA007D9848CC"/>
  </w:style>
  <w:style w:type="paragraph" w:customStyle="1" w:styleId="428A780052674DFC8514022F94840DEC">
    <w:name w:val="428A780052674DFC8514022F94840DEC"/>
  </w:style>
  <w:style w:type="paragraph" w:customStyle="1" w:styleId="5D3D724E1F994C538B2F69B3B52C5B6B">
    <w:name w:val="5D3D724E1F994C538B2F69B3B52C5B6B"/>
  </w:style>
  <w:style w:type="paragraph" w:customStyle="1" w:styleId="AB78729E0A4F4050B50B83AE3CDE0584">
    <w:name w:val="AB78729E0A4F4050B50B83AE3CDE0584"/>
  </w:style>
  <w:style w:type="paragraph" w:customStyle="1" w:styleId="B1F877755A8146328DAC4091A9E6288C">
    <w:name w:val="B1F877755A8146328DAC4091A9E6288C"/>
  </w:style>
  <w:style w:type="paragraph" w:customStyle="1" w:styleId="DCD87B473B1E4B6FA470D717FBA71F20">
    <w:name w:val="DCD87B473B1E4B6FA470D717FBA71F20"/>
  </w:style>
  <w:style w:type="paragraph" w:customStyle="1" w:styleId="41261B79C18D4E95BCB49D537FD4E4FE">
    <w:name w:val="41261B79C18D4E95BCB49D537FD4E4FE"/>
  </w:style>
  <w:style w:type="paragraph" w:customStyle="1" w:styleId="BCC209D432DD456B904017F5A8F52BA3">
    <w:name w:val="BCC209D432DD456B904017F5A8F52BA3"/>
  </w:style>
  <w:style w:type="paragraph" w:customStyle="1" w:styleId="0F8B2F771019477593FFB204FFFB0CAB">
    <w:name w:val="0F8B2F771019477593FFB204FFFB0CAB"/>
  </w:style>
  <w:style w:type="paragraph" w:customStyle="1" w:styleId="C186DE7051754111A63892BE6F0075A0">
    <w:name w:val="C186DE7051754111A63892BE6F0075A0"/>
  </w:style>
  <w:style w:type="paragraph" w:customStyle="1" w:styleId="91E0ECB3169049588AEBD6EB70F5AFE5">
    <w:name w:val="91E0ECB3169049588AEBD6EB70F5AFE5"/>
  </w:style>
  <w:style w:type="paragraph" w:customStyle="1" w:styleId="4CBCD34B90CF46B08AD46BEB615FC34E">
    <w:name w:val="4CBCD34B90CF46B08AD46BEB615FC34E"/>
  </w:style>
  <w:style w:type="paragraph" w:customStyle="1" w:styleId="ECFD87F00D394583940D2E468DDEFC91">
    <w:name w:val="ECFD87F00D394583940D2E468DDEFC91"/>
  </w:style>
  <w:style w:type="paragraph" w:customStyle="1" w:styleId="EC0D4454FBC34D639EEB527BE760B384">
    <w:name w:val="EC0D4454FBC34D639EEB527BE760B384"/>
  </w:style>
  <w:style w:type="paragraph" w:customStyle="1" w:styleId="FA7DB54F974F4483B2DFF82F3393F158">
    <w:name w:val="FA7DB54F974F4483B2DFF82F3393F158"/>
  </w:style>
  <w:style w:type="paragraph" w:customStyle="1" w:styleId="94D6A0C911274EE383BDDF0C19352BFA">
    <w:name w:val="94D6A0C911274EE383BDDF0C19352BFA"/>
  </w:style>
  <w:style w:type="paragraph" w:customStyle="1" w:styleId="BD5F5D283F0B46D3AA8FA13F5D5BF67A">
    <w:name w:val="BD5F5D283F0B46D3AA8FA13F5D5BF67A"/>
  </w:style>
  <w:style w:type="paragraph" w:customStyle="1" w:styleId="D14EF20722C742BA94B93037A4888C5A">
    <w:name w:val="D14EF20722C742BA94B93037A4888C5A"/>
  </w:style>
  <w:style w:type="paragraph" w:customStyle="1" w:styleId="0BE18489838E4C61A640897AC5B68DC8">
    <w:name w:val="0BE18489838E4C61A640897AC5B68DC8"/>
  </w:style>
  <w:style w:type="paragraph" w:customStyle="1" w:styleId="EED3E634472E45FFA41E14260161D921">
    <w:name w:val="EED3E634472E45FFA41E14260161D921"/>
  </w:style>
  <w:style w:type="paragraph" w:customStyle="1" w:styleId="18D79EF2613C47D9821BBFEA545B4030">
    <w:name w:val="18D79EF2613C47D9821BBFEA545B4030"/>
  </w:style>
  <w:style w:type="paragraph" w:customStyle="1" w:styleId="2F8E50B441614A8AB08DE0CBEABFA49C">
    <w:name w:val="2F8E50B441614A8AB08DE0CBEABFA49C"/>
  </w:style>
  <w:style w:type="paragraph" w:customStyle="1" w:styleId="104EE67F01A244F084883D8D17D62CF5">
    <w:name w:val="104EE67F01A244F084883D8D17D62CF5"/>
  </w:style>
  <w:style w:type="paragraph" w:customStyle="1" w:styleId="E858B8FF54FD4846BE8601A9CC7A0014">
    <w:name w:val="E858B8FF54FD4846BE8601A9CC7A0014"/>
  </w:style>
  <w:style w:type="paragraph" w:customStyle="1" w:styleId="68714427B0E3406DBA1E90CCAB6D9709">
    <w:name w:val="68714427B0E3406DBA1E90CCAB6D9709"/>
  </w:style>
  <w:style w:type="paragraph" w:customStyle="1" w:styleId="D01358F5FC5D4EBBAA17571E5FD613E8">
    <w:name w:val="D01358F5FC5D4EBBAA17571E5FD613E8"/>
  </w:style>
  <w:style w:type="paragraph" w:customStyle="1" w:styleId="8EE50A7AA7AA4954BDD341FDDD827C47">
    <w:name w:val="8EE50A7AA7AA4954BDD341FDDD827C47"/>
  </w:style>
  <w:style w:type="paragraph" w:customStyle="1" w:styleId="909872EDE01646E9B233C5564AE3EA32">
    <w:name w:val="909872EDE01646E9B233C5564AE3EA32"/>
  </w:style>
  <w:style w:type="paragraph" w:customStyle="1" w:styleId="5A50CE79407A4062A4C7F4F42567C2DC">
    <w:name w:val="5A50CE79407A4062A4C7F4F42567C2DC"/>
  </w:style>
  <w:style w:type="paragraph" w:customStyle="1" w:styleId="C66310FBF0F34424B358C1CEF8C2FCF9">
    <w:name w:val="C66310FBF0F34424B358C1CEF8C2FCF9"/>
  </w:style>
  <w:style w:type="paragraph" w:customStyle="1" w:styleId="5EF05E53565C4504851B9173D7007503">
    <w:name w:val="5EF05E53565C4504851B9173D7007503"/>
  </w:style>
  <w:style w:type="paragraph" w:customStyle="1" w:styleId="C823CDDEA78B45B4AEB8BA216C901B0D">
    <w:name w:val="C823CDDEA78B45B4AEB8BA216C901B0D"/>
  </w:style>
  <w:style w:type="paragraph" w:customStyle="1" w:styleId="A88F4E454A0B43B48E97991DC201C112">
    <w:name w:val="A88F4E454A0B43B48E97991DC201C112"/>
  </w:style>
  <w:style w:type="paragraph" w:customStyle="1" w:styleId="DF40C9052CFF474796A182F6AACA3F5E">
    <w:name w:val="DF40C9052CFF474796A182F6AACA3F5E"/>
  </w:style>
  <w:style w:type="paragraph" w:customStyle="1" w:styleId="7E74A2A7EF48411EB531CAB27D440E43">
    <w:name w:val="7E74A2A7EF48411EB531CAB27D440E43"/>
  </w:style>
  <w:style w:type="paragraph" w:customStyle="1" w:styleId="99838E23DAEB450BAD044C963262E019">
    <w:name w:val="99838E23DAEB450BAD044C963262E019"/>
  </w:style>
  <w:style w:type="paragraph" w:customStyle="1" w:styleId="0DF056E63BB34D00922655441A2F144C">
    <w:name w:val="0DF056E63BB34D00922655441A2F144C"/>
  </w:style>
  <w:style w:type="paragraph" w:customStyle="1" w:styleId="A56FC617DEBF4D078136383B11FB5C04">
    <w:name w:val="A56FC617DEBF4D078136383B11FB5C04"/>
  </w:style>
  <w:style w:type="paragraph" w:customStyle="1" w:styleId="34C7BA2591874D679866E4568FCDF647">
    <w:name w:val="34C7BA2591874D679866E4568FCDF647"/>
  </w:style>
  <w:style w:type="paragraph" w:customStyle="1" w:styleId="3E5E87643C2B4F5598EF5EDB912C6CA8">
    <w:name w:val="3E5E87643C2B4F5598EF5EDB912C6CA8"/>
  </w:style>
  <w:style w:type="paragraph" w:customStyle="1" w:styleId="03D1C046023D400FBDF37EF01D7FFCE4">
    <w:name w:val="03D1C046023D400FBDF37EF01D7FFCE4"/>
  </w:style>
  <w:style w:type="paragraph" w:customStyle="1" w:styleId="5172B827A4BE4E6DA68266B0A59C2E25">
    <w:name w:val="5172B827A4BE4E6DA68266B0A59C2E25"/>
  </w:style>
  <w:style w:type="paragraph" w:customStyle="1" w:styleId="203AF65E23964603A8CFE061BDAE28CB">
    <w:name w:val="203AF65E23964603A8CFE061BDAE28CB"/>
  </w:style>
  <w:style w:type="paragraph" w:customStyle="1" w:styleId="64154ED413664B82827DDFA21884565B">
    <w:name w:val="64154ED413664B82827DDFA21884565B"/>
  </w:style>
  <w:style w:type="paragraph" w:customStyle="1" w:styleId="9E6B3A72480C41B58E1C69910A613930">
    <w:name w:val="9E6B3A72480C41B58E1C69910A613930"/>
  </w:style>
  <w:style w:type="paragraph" w:customStyle="1" w:styleId="80912D979B1E458F927CC1BE1E719377">
    <w:name w:val="80912D979B1E458F927CC1BE1E719377"/>
  </w:style>
  <w:style w:type="paragraph" w:customStyle="1" w:styleId="216494961D1A40B78AFD2EFB1CC6727E">
    <w:name w:val="216494961D1A40B78AFD2EFB1CC6727E"/>
  </w:style>
  <w:style w:type="paragraph" w:customStyle="1" w:styleId="8B72BA0ADD084B11A1CCDD08CD95CBC4">
    <w:name w:val="8B72BA0ADD084B11A1CCDD08CD95CBC4"/>
  </w:style>
  <w:style w:type="paragraph" w:customStyle="1" w:styleId="6300ABB716E943B58F307DE832F7C450">
    <w:name w:val="6300ABB716E943B58F307DE832F7C450"/>
  </w:style>
  <w:style w:type="paragraph" w:customStyle="1" w:styleId="C5502D1F84FB4BE5BAE48FEAD7346DEC">
    <w:name w:val="C5502D1F84FB4BE5BAE48FEAD7346DEC"/>
  </w:style>
  <w:style w:type="paragraph" w:customStyle="1" w:styleId="FDE09A73FB424EC89FEC1AFAE51E3928">
    <w:name w:val="FDE09A73FB424EC89FEC1AFAE51E3928"/>
  </w:style>
  <w:style w:type="paragraph" w:customStyle="1" w:styleId="D7AF2BD4F63046E9BB13550C7A7C1AEB">
    <w:name w:val="D7AF2BD4F63046E9BB13550C7A7C1AEB"/>
  </w:style>
  <w:style w:type="paragraph" w:customStyle="1" w:styleId="29B5CED98DB4418D85DF290AF0910316">
    <w:name w:val="29B5CED98DB4418D85DF290AF0910316"/>
  </w:style>
  <w:style w:type="paragraph" w:customStyle="1" w:styleId="1DA92F589D1C40EA96B2AD82F28CF9A0">
    <w:name w:val="1DA92F589D1C40EA96B2AD82F28CF9A0"/>
  </w:style>
  <w:style w:type="paragraph" w:customStyle="1" w:styleId="721D96EF7508453883986B014A91F5F1">
    <w:name w:val="721D96EF7508453883986B014A91F5F1"/>
  </w:style>
  <w:style w:type="paragraph" w:customStyle="1" w:styleId="B9C772B8923A4CB6BBBF8260703AB3C2">
    <w:name w:val="B9C772B8923A4CB6BBBF8260703AB3C2"/>
  </w:style>
  <w:style w:type="paragraph" w:customStyle="1" w:styleId="451F286CDC63419899B305A44A3EB712">
    <w:name w:val="451F286CDC63419899B305A44A3EB712"/>
  </w:style>
  <w:style w:type="paragraph" w:customStyle="1" w:styleId="B8DA41EBC0F444E785AF0566EF177E6B">
    <w:name w:val="B8DA41EBC0F444E785AF0566EF177E6B"/>
  </w:style>
  <w:style w:type="paragraph" w:customStyle="1" w:styleId="5AF614F4540A4C008A9E2322D4B9E350">
    <w:name w:val="5AF614F4540A4C008A9E2322D4B9E350"/>
  </w:style>
  <w:style w:type="paragraph" w:customStyle="1" w:styleId="39A25C7AC04B4E7A9ECF783989FC059F">
    <w:name w:val="39A25C7AC04B4E7A9ECF783989FC059F"/>
  </w:style>
  <w:style w:type="paragraph" w:customStyle="1" w:styleId="DA8B2F64CB0F416DB40558061E6234F3">
    <w:name w:val="DA8B2F64CB0F416DB40558061E6234F3"/>
  </w:style>
  <w:style w:type="paragraph" w:customStyle="1" w:styleId="A1468CBD1F8C48BA81CCD40BDAB56398">
    <w:name w:val="A1468CBD1F8C48BA81CCD40BDAB56398"/>
  </w:style>
  <w:style w:type="paragraph" w:customStyle="1" w:styleId="8D5E738716B84BB7A96BD625C03649A7">
    <w:name w:val="8D5E738716B84BB7A96BD625C03649A7"/>
  </w:style>
  <w:style w:type="paragraph" w:customStyle="1" w:styleId="FAE02FAF739D425F87EA158F4D1FE04C">
    <w:name w:val="FAE02FAF739D425F87EA158F4D1FE04C"/>
  </w:style>
  <w:style w:type="paragraph" w:customStyle="1" w:styleId="B125640AF8F149D0BBA420150B14BB08">
    <w:name w:val="B125640AF8F149D0BBA420150B14BB08"/>
  </w:style>
  <w:style w:type="paragraph" w:customStyle="1" w:styleId="D32D40E6B7D6408BA4A3C8E44A75D1BE">
    <w:name w:val="D32D40E6B7D6408BA4A3C8E44A75D1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1d59cec0-68e4-483e-89f3-8ccfbdf34df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87946F9AA80546BEEA2A9B7514F4B5" ma:contentTypeVersion="12" ma:contentTypeDescription="Een nieuw document maken." ma:contentTypeScope="" ma:versionID="ba29755330376a325bd446ea72055548">
  <xsd:schema xmlns:xsd="http://www.w3.org/2001/XMLSchema" xmlns:xs="http://www.w3.org/2001/XMLSchema" xmlns:p="http://schemas.microsoft.com/office/2006/metadata/properties" xmlns:ns2="1d59cec0-68e4-483e-89f3-8ccfbdf34dfd" xmlns:ns3="f51d5ec9-b5d2-48a1-bafc-a9c96b00cd64" targetNamespace="http://schemas.microsoft.com/office/2006/metadata/properties" ma:root="true" ma:fieldsID="024c40dcfe550350774f1a2de7489ec2" ns2:_="" ns3:_="">
    <xsd:import namespace="1d59cec0-68e4-483e-89f3-8ccfbdf34dfd"/>
    <xsd:import namespace="f51d5ec9-b5d2-48a1-bafc-a9c96b00cd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9cec0-68e4-483e-89f3-8ccfbdf34d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1d5ec9-b5d2-48a1-bafc-a9c96b00cd6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C0949D-02D4-444B-B4ED-DFC4EE4DFC66}"/>
</file>

<file path=customXml/itemProps4.xml><?xml version="1.0" encoding="utf-8"?>
<ds:datastoreItem xmlns:ds="http://schemas.openxmlformats.org/officeDocument/2006/customXml" ds:itemID="{0111C05B-FB51-45AC-B348-4DDB7BDFE3B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Small business startup checklist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 Fietsmeesters</dc:title>
  <dc:subject/>
  <dc:creator/>
  <cp:keywords/>
  <dc:description/>
  <cp:lastModifiedBy>Nander Zuidema</cp:lastModifiedBy>
  <cp:revision>4</cp:revision>
  <dcterms:created xsi:type="dcterms:W3CDTF">2021-03-09T13:57:00Z</dcterms:created>
  <dcterms:modified xsi:type="dcterms:W3CDTF">2021-03-10T11:13:42Z</dcterms:modified>
  <cp:contentStatus>Instructieblad docenten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0x0101007287946F9AA80546BEEA2A9B7514F4B5</vt:lpwstr>
  </property>
</Properties>
</file>